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2334B" w14:textId="30DC4124" w:rsidR="009516EF" w:rsidRPr="00FF1447" w:rsidRDefault="00FD70E3" w:rsidP="00FF1447">
      <w:pPr>
        <w:jc w:val="center"/>
        <w:rPr>
          <w:rStyle w:val="normaltextrun"/>
          <w:rFonts w:ascii="Calibri" w:hAnsi="Calibri" w:cs="Calibri"/>
          <w:b/>
          <w:bCs/>
          <w:color w:val="000000"/>
          <w:sz w:val="40"/>
          <w:szCs w:val="40"/>
          <w:shd w:val="clear" w:color="auto" w:fill="FFFFFF"/>
        </w:rPr>
      </w:pPr>
      <w:r w:rsidRPr="003F1DEA">
        <w:rPr>
          <w:rStyle w:val="normaltextrun"/>
          <w:rFonts w:ascii="Calibri" w:hAnsi="Calibri" w:cs="Calibri"/>
          <w:b/>
          <w:bCs/>
          <w:color w:val="000000"/>
          <w:sz w:val="40"/>
          <w:szCs w:val="40"/>
          <w:shd w:val="clear" w:color="auto" w:fill="FFFFFF"/>
        </w:rPr>
        <w:t>Karriereveiledningskonferansen</w:t>
      </w:r>
      <w:r w:rsidRPr="00E56E34">
        <w:rPr>
          <w:rStyle w:val="normaltextrun"/>
          <w:rFonts w:ascii="Calibri" w:hAnsi="Calibri" w:cs="Calibri"/>
          <w:b/>
          <w:bCs/>
          <w:color w:val="000000"/>
          <w:sz w:val="40"/>
          <w:szCs w:val="40"/>
          <w:shd w:val="clear" w:color="auto" w:fill="FFFFFF"/>
        </w:rPr>
        <w:t xml:space="preserve"> 2024 i Trøndelag</w:t>
      </w:r>
    </w:p>
    <w:p w14:paraId="00985A8C" w14:textId="41A6B416" w:rsidR="00A25E71" w:rsidRPr="00183732" w:rsidRDefault="00201A96" w:rsidP="00201A96">
      <w:pPr>
        <w:ind w:left="708" w:firstLine="708"/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shd w:val="clear" w:color="auto" w:fill="FFFFFF"/>
        </w:rPr>
      </w:pPr>
      <w:r w:rsidRPr="00183732"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shd w:val="clear" w:color="auto" w:fill="FFFFFF"/>
        </w:rPr>
        <w:t xml:space="preserve">      </w:t>
      </w:r>
      <w:r w:rsidR="00F02A49"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shd w:val="clear" w:color="auto" w:fill="FFFFFF"/>
        </w:rPr>
        <w:t xml:space="preserve">   </w:t>
      </w:r>
      <w:r w:rsidR="00836C98" w:rsidRPr="00183732"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shd w:val="clear" w:color="auto" w:fill="FFFFFF"/>
        </w:rPr>
        <w:t>Robusthet i o</w:t>
      </w:r>
      <w:r w:rsidR="00A25E71" w:rsidRPr="00183732">
        <w:rPr>
          <w:rStyle w:val="normaltextrun"/>
          <w:rFonts w:ascii="Calibri" w:hAnsi="Calibri" w:cs="Calibri"/>
          <w:b/>
          <w:bCs/>
          <w:color w:val="000000"/>
          <w:sz w:val="36"/>
          <w:szCs w:val="36"/>
          <w:shd w:val="clear" w:color="auto" w:fill="FFFFFF"/>
        </w:rPr>
        <w:t>verganger</w:t>
      </w:r>
    </w:p>
    <w:p w14:paraId="63E10852" w14:textId="633D6E26" w:rsidR="00201A96" w:rsidRDefault="003F1E4A" w:rsidP="00FD70E3">
      <w:pPr>
        <w:spacing w:after="0"/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</w:pPr>
      <w:r w:rsidRPr="003F1E4A">
        <w:rPr>
          <w:noProof/>
        </w:rPr>
        <w:t xml:space="preserve">   </w:t>
      </w:r>
    </w:p>
    <w:p w14:paraId="3D7562E6" w14:textId="77777777" w:rsidR="00F02A49" w:rsidRDefault="00FD70E3" w:rsidP="00FD70E3">
      <w:pPr>
        <w:spacing w:after="0"/>
        <w:rPr>
          <w:rStyle w:val="eop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201A96">
        <w:rPr>
          <w:rStyle w:val="eop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Dato: 12. og 13. september 2024  </w:t>
      </w:r>
    </w:p>
    <w:p w14:paraId="3B55138A" w14:textId="77777777" w:rsidR="00FD70E3" w:rsidRPr="00201A96" w:rsidRDefault="00FD70E3" w:rsidP="00FD70E3">
      <w:pPr>
        <w:spacing w:after="0"/>
        <w:rPr>
          <w:rStyle w:val="eop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201A96">
        <w:rPr>
          <w:rStyle w:val="eop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Sted: Scandic Hell  </w:t>
      </w:r>
    </w:p>
    <w:p w14:paraId="427A78E7" w14:textId="77777777" w:rsidR="003F1DEA" w:rsidRDefault="003F1DEA" w:rsidP="00AE5EF4">
      <w:pPr>
        <w:spacing w:after="0"/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</w:pPr>
    </w:p>
    <w:p w14:paraId="29BBAF34" w14:textId="14C8ECA0" w:rsidR="003F1DEA" w:rsidRDefault="003F1DEA" w:rsidP="00AE5EF4">
      <w:pPr>
        <w:spacing w:after="0"/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</w:pPr>
      <w:r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  <w:t xml:space="preserve">         </w:t>
      </w:r>
      <w:r w:rsidR="00832FB8"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  <w:t xml:space="preserve">    </w:t>
      </w:r>
      <w:r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  <w:t xml:space="preserve">  </w:t>
      </w:r>
      <w:r>
        <w:rPr>
          <w:rStyle w:val="eop"/>
          <w:rFonts w:ascii="Calibri" w:hAnsi="Calibri" w:cs="Calibri"/>
          <w:b/>
          <w:bCs/>
          <w:noProof/>
          <w:color w:val="000000"/>
          <w:sz w:val="22"/>
          <w:shd w:val="clear" w:color="auto" w:fill="FFFFFF"/>
        </w:rPr>
        <w:drawing>
          <wp:inline distT="0" distB="0" distL="0" distR="0" wp14:anchorId="51BF09FE" wp14:editId="18816054">
            <wp:extent cx="4152900" cy="2770084"/>
            <wp:effectExtent l="0" t="0" r="0" b="0"/>
            <wp:docPr id="3124869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94" cy="280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1D4AC" w14:textId="77777777" w:rsidR="003F1DEA" w:rsidRDefault="003F1DEA" w:rsidP="00AE5EF4">
      <w:pPr>
        <w:spacing w:after="0"/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</w:pPr>
    </w:p>
    <w:p w14:paraId="49456702" w14:textId="77777777" w:rsidR="003F1DEA" w:rsidRDefault="003F1DEA" w:rsidP="00AE5EF4">
      <w:pPr>
        <w:spacing w:after="0"/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</w:pPr>
    </w:p>
    <w:p w14:paraId="320C604E" w14:textId="6535B19E" w:rsidR="00505A56" w:rsidRPr="00FD70E3" w:rsidRDefault="00305A5E" w:rsidP="00505A56">
      <w:pPr>
        <w:spacing w:after="0"/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</w:pPr>
      <w:r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  <w:t>Målgruppe</w:t>
      </w:r>
      <w:r w:rsidR="00505A56"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  <w:t xml:space="preserve"> </w:t>
      </w:r>
      <w:r w:rsidR="00505A56" w:rsidRPr="00FD70E3"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  <w:t xml:space="preserve"> </w:t>
      </w:r>
    </w:p>
    <w:p w14:paraId="1FD77185" w14:textId="77777777" w:rsidR="00505A56" w:rsidRPr="00FD70E3" w:rsidRDefault="00505A56" w:rsidP="00505A56">
      <w:pPr>
        <w:pStyle w:val="Listeavsnitt"/>
        <w:numPr>
          <w:ilvl w:val="0"/>
          <w:numId w:val="2"/>
        </w:numPr>
        <w:spacing w:after="0"/>
        <w:rPr>
          <w:rStyle w:val="eop"/>
          <w:rFonts w:ascii="Calibri" w:hAnsi="Calibri" w:cs="Calibri"/>
          <w:color w:val="000000"/>
          <w:sz w:val="22"/>
          <w:shd w:val="clear" w:color="auto" w:fill="FFFFFF"/>
        </w:rPr>
      </w:pPr>
      <w:r w:rsidRPr="00FD70E3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Rådgivere og karriereveiledere på ungdomsskoler og videregående skoler </w:t>
      </w:r>
    </w:p>
    <w:p w14:paraId="272AC559" w14:textId="77777777" w:rsidR="00505A56" w:rsidRPr="00FD70E3" w:rsidRDefault="00505A56" w:rsidP="00505A56">
      <w:pPr>
        <w:pStyle w:val="Listeavsnitt"/>
        <w:numPr>
          <w:ilvl w:val="0"/>
          <w:numId w:val="2"/>
        </w:numPr>
        <w:spacing w:after="0"/>
        <w:rPr>
          <w:rStyle w:val="eop"/>
          <w:rFonts w:ascii="Calibri" w:hAnsi="Calibri" w:cs="Calibri"/>
          <w:color w:val="000000"/>
          <w:sz w:val="22"/>
          <w:shd w:val="clear" w:color="auto" w:fill="FFFFFF"/>
        </w:rPr>
      </w:pPr>
      <w:r w:rsidRPr="00FD70E3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Ledere for elevtjenesten og andre fra skolene ledelse   </w:t>
      </w:r>
    </w:p>
    <w:p w14:paraId="2EE1AC7E" w14:textId="77777777" w:rsidR="00505A56" w:rsidRPr="00FD70E3" w:rsidRDefault="00505A56" w:rsidP="00505A56">
      <w:pPr>
        <w:pStyle w:val="Listeavsnitt"/>
        <w:numPr>
          <w:ilvl w:val="0"/>
          <w:numId w:val="2"/>
        </w:numPr>
        <w:spacing w:after="0"/>
        <w:rPr>
          <w:rStyle w:val="eop"/>
          <w:rFonts w:ascii="Calibri" w:hAnsi="Calibri" w:cs="Calibri"/>
          <w:color w:val="000000"/>
          <w:sz w:val="22"/>
          <w:shd w:val="clear" w:color="auto" w:fill="FFFFFF"/>
        </w:rPr>
      </w:pPr>
      <w:r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>Ansatte ved o</w:t>
      </w:r>
      <w:r w:rsidRPr="00FD70E3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pplæringskontor og godkjente lærebedrifter  </w:t>
      </w:r>
    </w:p>
    <w:p w14:paraId="22A32A5A" w14:textId="77777777" w:rsidR="00505A56" w:rsidRDefault="00505A56" w:rsidP="00505A56">
      <w:pPr>
        <w:pStyle w:val="Listeavsnitt"/>
        <w:numPr>
          <w:ilvl w:val="0"/>
          <w:numId w:val="2"/>
        </w:numPr>
        <w:spacing w:after="0"/>
        <w:rPr>
          <w:rStyle w:val="eop"/>
          <w:rFonts w:ascii="Calibri" w:hAnsi="Calibri" w:cs="Calibri"/>
          <w:color w:val="000000"/>
          <w:sz w:val="22"/>
          <w:shd w:val="clear" w:color="auto" w:fill="FFFFFF"/>
        </w:rPr>
      </w:pPr>
      <w:r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Ansatte ved </w:t>
      </w:r>
      <w:r w:rsidRPr="00FD70E3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>Avdeling kompetanse, Trøndelag fylkeskommune</w:t>
      </w:r>
    </w:p>
    <w:p w14:paraId="689C8A98" w14:textId="77777777" w:rsidR="00505A56" w:rsidRDefault="00505A56" w:rsidP="00505A56">
      <w:pPr>
        <w:pStyle w:val="Listeavsnitt"/>
        <w:numPr>
          <w:ilvl w:val="0"/>
          <w:numId w:val="2"/>
        </w:numPr>
        <w:spacing w:after="0"/>
        <w:rPr>
          <w:rStyle w:val="eop"/>
          <w:rFonts w:ascii="Calibri" w:hAnsi="Calibri" w:cs="Calibri"/>
          <w:color w:val="000000"/>
          <w:sz w:val="22"/>
          <w:shd w:val="clear" w:color="auto" w:fill="FFFFFF"/>
        </w:rPr>
      </w:pPr>
      <w:r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Ansatte i høyre utdanning/høyere yrkesfaglig utdanning </w:t>
      </w:r>
      <w:r w:rsidRPr="00F71EB4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og andre med interesse for karriereveiledning </w:t>
      </w:r>
    </w:p>
    <w:p w14:paraId="587DE97F" w14:textId="77777777" w:rsidR="00505A56" w:rsidRPr="00F71EB4" w:rsidRDefault="00505A56" w:rsidP="00505A56">
      <w:pPr>
        <w:pStyle w:val="Listeavsnitt"/>
        <w:numPr>
          <w:ilvl w:val="0"/>
          <w:numId w:val="2"/>
        </w:numPr>
        <w:spacing w:after="0"/>
        <w:rPr>
          <w:rFonts w:ascii="Calibri" w:hAnsi="Calibri" w:cs="Calibri"/>
          <w:color w:val="000000"/>
          <w:sz w:val="22"/>
          <w:shd w:val="clear" w:color="auto" w:fill="FFFFFF"/>
        </w:rPr>
      </w:pPr>
      <w:r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Fagpersoner fra ulike sektorer på stands i fellesarealene </w:t>
      </w:r>
    </w:p>
    <w:p w14:paraId="717385C6" w14:textId="77777777" w:rsidR="00505A56" w:rsidRPr="00F71EB4" w:rsidRDefault="00505A56" w:rsidP="00505A56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nb-NO"/>
        </w:rPr>
      </w:pPr>
    </w:p>
    <w:p w14:paraId="2BB606E8" w14:textId="77777777" w:rsidR="00AF163F" w:rsidRDefault="00AF163F" w:rsidP="00AE5EF4">
      <w:pPr>
        <w:spacing w:after="0"/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</w:pPr>
    </w:p>
    <w:p w14:paraId="3A95E0E9" w14:textId="45CB84E4" w:rsidR="00AE5EF4" w:rsidRPr="00AE5EF4" w:rsidRDefault="00712A2E" w:rsidP="00AE5EF4">
      <w:pPr>
        <w:spacing w:after="0"/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</w:pPr>
      <w:r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  <w:t xml:space="preserve">På </w:t>
      </w:r>
      <w:r w:rsidR="00AE5EF4" w:rsidRPr="00AE5EF4">
        <w:rPr>
          <w:rStyle w:val="eop"/>
          <w:rFonts w:ascii="Calibri" w:hAnsi="Calibri" w:cs="Calibri"/>
          <w:b/>
          <w:bCs/>
          <w:color w:val="000000"/>
          <w:sz w:val="22"/>
          <w:shd w:val="clear" w:color="auto" w:fill="FFFFFF"/>
        </w:rPr>
        <w:t>programmet</w:t>
      </w:r>
    </w:p>
    <w:p w14:paraId="22E20CA9" w14:textId="77777777" w:rsidR="00AE5EF4" w:rsidRPr="00AE5EF4" w:rsidRDefault="00AE5EF4" w:rsidP="00AE5EF4">
      <w:pPr>
        <w:spacing w:after="0"/>
        <w:rPr>
          <w:rStyle w:val="eop"/>
          <w:rFonts w:ascii="Calibri" w:hAnsi="Calibri" w:cs="Calibri"/>
          <w:color w:val="000000"/>
          <w:sz w:val="22"/>
          <w:shd w:val="clear" w:color="auto" w:fill="FFFFFF"/>
        </w:rPr>
      </w:pPr>
    </w:p>
    <w:p w14:paraId="11EA1D56" w14:textId="22D156DE" w:rsidR="00832FB8" w:rsidRPr="00AF163F" w:rsidRDefault="00AE5EF4" w:rsidP="00AF163F">
      <w:pPr>
        <w:spacing w:after="0"/>
        <w:rPr>
          <w:rStyle w:val="eop"/>
          <w:rFonts w:ascii="Calibri" w:hAnsi="Calibri" w:cs="Calibri"/>
          <w:color w:val="000000"/>
          <w:sz w:val="22"/>
          <w:shd w:val="clear" w:color="auto" w:fill="FFFFFF"/>
        </w:rPr>
      </w:pPr>
      <w:r w:rsidRPr="00AF163F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Hvordan </w:t>
      </w:r>
      <w:r w:rsidR="00AF163F" w:rsidRPr="00AF163F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>fremme</w:t>
      </w:r>
      <w:r w:rsidRPr="00AF163F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 robusthet i overganger</w:t>
      </w:r>
      <w:r w:rsidR="00AF163F" w:rsidRPr="00AF163F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 på individ</w:t>
      </w:r>
      <w:r w:rsidR="00DD1910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>-</w:t>
      </w:r>
      <w:r w:rsidR="00AF163F" w:rsidRPr="00AF163F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 og systemnivå</w:t>
      </w:r>
      <w:r w:rsidR="00FC631B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>.</w:t>
      </w:r>
      <w:r w:rsidR="002274A3">
        <w:rPr>
          <w:rStyle w:val="eop"/>
          <w:rFonts w:ascii="Calibri" w:hAnsi="Calibri" w:cs="Calibri"/>
          <w:color w:val="000000"/>
          <w:sz w:val="22"/>
          <w:shd w:val="clear" w:color="auto" w:fill="FFFFFF"/>
        </w:rPr>
        <w:t xml:space="preserve"> </w:t>
      </w:r>
    </w:p>
    <w:p w14:paraId="6F1892D5" w14:textId="77777777" w:rsidR="00F376F6" w:rsidRPr="00BA0FD0" w:rsidRDefault="00F376F6" w:rsidP="00FD70E3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nb-NO"/>
        </w:rPr>
      </w:pPr>
    </w:p>
    <w:p w14:paraId="39E382B9" w14:textId="77777777" w:rsidR="00AF163F" w:rsidRPr="00BA0FD0" w:rsidRDefault="00AF163F" w:rsidP="00FD70E3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nb-NO"/>
        </w:rPr>
      </w:pPr>
    </w:p>
    <w:p w14:paraId="1698773B" w14:textId="73A7EB04" w:rsidR="00FD70E3" w:rsidRPr="00FD70E3" w:rsidRDefault="00FD70E3" w:rsidP="00FD70E3">
      <w:pPr>
        <w:spacing w:after="0" w:line="240" w:lineRule="auto"/>
        <w:textAlignment w:val="baseline"/>
        <w:rPr>
          <w:rFonts w:ascii="Segoe UI" w:eastAsia="Times New Roman" w:hAnsi="Segoe UI" w:cs="Segoe UI"/>
          <w:szCs w:val="18"/>
          <w:lang w:eastAsia="nb-NO"/>
        </w:rPr>
      </w:pPr>
      <w:r w:rsidRPr="00FD70E3">
        <w:rPr>
          <w:rFonts w:ascii="Calibri" w:eastAsia="Times New Roman" w:hAnsi="Calibri" w:cs="Calibri"/>
          <w:b/>
          <w:bCs/>
          <w:sz w:val="24"/>
          <w:szCs w:val="24"/>
          <w:lang w:eastAsia="nb-NO"/>
        </w:rPr>
        <w:lastRenderedPageBreak/>
        <w:t>Program dag 1</w:t>
      </w:r>
      <w:r w:rsidRPr="00FD70E3">
        <w:rPr>
          <w:rFonts w:ascii="Calibri" w:eastAsia="Times New Roman" w:hAnsi="Calibri" w:cs="Calibri"/>
          <w:sz w:val="24"/>
          <w:szCs w:val="24"/>
          <w:lang w:eastAsia="nb-NO"/>
        </w:rPr>
        <w:t>  </w:t>
      </w:r>
    </w:p>
    <w:p w14:paraId="7222C2AF" w14:textId="77777777" w:rsidR="00FD70E3" w:rsidRPr="00FD70E3" w:rsidRDefault="00FD70E3" w:rsidP="00FD70E3">
      <w:pPr>
        <w:spacing w:after="0" w:line="240" w:lineRule="auto"/>
        <w:textAlignment w:val="baseline"/>
        <w:rPr>
          <w:rFonts w:ascii="Segoe UI" w:eastAsia="Times New Roman" w:hAnsi="Segoe UI" w:cs="Segoe UI"/>
          <w:szCs w:val="18"/>
          <w:lang w:eastAsia="nb-NO"/>
        </w:rPr>
      </w:pPr>
      <w:r w:rsidRPr="00FD70E3">
        <w:rPr>
          <w:rFonts w:ascii="Calibri" w:eastAsia="Times New Roman" w:hAnsi="Calibri" w:cs="Calibri"/>
          <w:sz w:val="24"/>
          <w:szCs w:val="24"/>
          <w:lang w:eastAsia="nb-NO"/>
        </w:rPr>
        <w:t> </w:t>
      </w:r>
    </w:p>
    <w:tbl>
      <w:tblPr>
        <w:tblW w:w="83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0"/>
        <w:gridCol w:w="7245"/>
      </w:tblGrid>
      <w:tr w:rsidR="00054DE5" w:rsidRPr="00FD70E3" w14:paraId="38B5884E" w14:textId="77777777" w:rsidTr="002D21D8">
        <w:trPr>
          <w:trHeight w:val="300"/>
        </w:trPr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3A93B2E1" w14:textId="77777777" w:rsidR="00FD70E3" w:rsidRPr="00FD70E3" w:rsidRDefault="00FD70E3" w:rsidP="00FD70E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FD70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nb-NO"/>
              </w:rPr>
              <w:t>Tid</w:t>
            </w:r>
            <w:r w:rsidRPr="00FD70E3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nb-NO"/>
              </w:rPr>
              <w:t>  </w:t>
            </w:r>
          </w:p>
        </w:tc>
        <w:tc>
          <w:tcPr>
            <w:tcW w:w="7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4F422C97" w14:textId="77777777" w:rsidR="00FD70E3" w:rsidRPr="00FD70E3" w:rsidRDefault="00FD70E3" w:rsidP="00FD70E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FD70E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nb-NO"/>
              </w:rPr>
              <w:t>Tema</w:t>
            </w:r>
            <w:r w:rsidRPr="00FD70E3">
              <w:rPr>
                <w:rFonts w:ascii="Calibri" w:eastAsia="Times New Roman" w:hAnsi="Calibri" w:cs="Calibri"/>
                <w:color w:val="FFFFFF"/>
                <w:sz w:val="20"/>
                <w:szCs w:val="20"/>
                <w:lang w:eastAsia="nb-NO"/>
              </w:rPr>
              <w:t>  </w:t>
            </w:r>
          </w:p>
        </w:tc>
      </w:tr>
      <w:tr w:rsidR="00C932DF" w:rsidRPr="00376649" w14:paraId="42D794F0" w14:textId="77777777" w:rsidTr="002D21D8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3ADDF2" w14:textId="0B12B283" w:rsidR="00FD70E3" w:rsidRPr="00376649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sz w:val="22"/>
                <w:lang w:eastAsia="nb-NO"/>
              </w:rPr>
            </w:pPr>
            <w:r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1000-10</w:t>
            </w:r>
            <w:r w:rsidR="7D85F681"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20</w:t>
            </w:r>
          </w:p>
          <w:p w14:paraId="18615CF1" w14:textId="77777777" w:rsidR="00FD70E3" w:rsidRPr="00376649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  <w:r w:rsidRPr="00376649">
              <w:rPr>
                <w:rFonts w:ascii="Calibri" w:eastAsia="Times New Roman" w:hAnsi="Calibri" w:cs="Calibri"/>
                <w:sz w:val="22"/>
                <w:lang w:eastAsia="nb-NO"/>
              </w:rPr>
              <w:t>  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373CB9" w14:textId="77777777" w:rsidR="00FD70E3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  <w:r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Velkommen og åpning av konferansen </w:t>
            </w:r>
            <w:r w:rsidRPr="00376649">
              <w:rPr>
                <w:rFonts w:ascii="Calibri" w:eastAsia="Times New Roman" w:hAnsi="Calibri" w:cs="Calibri"/>
                <w:sz w:val="22"/>
                <w:lang w:eastAsia="nb-NO"/>
              </w:rPr>
              <w:t> </w:t>
            </w:r>
          </w:p>
          <w:p w14:paraId="3B268593" w14:textId="1B331EA2" w:rsidR="00FD70E3" w:rsidRDefault="00FD70E3" w:rsidP="008C4C2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</w:p>
          <w:p w14:paraId="2482A3EE" w14:textId="5ED93943" w:rsidR="00B70239" w:rsidRPr="00376649" w:rsidRDefault="00B70239" w:rsidP="008C4C2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</w:p>
        </w:tc>
      </w:tr>
      <w:tr w:rsidR="00C932DF" w:rsidRPr="00376649" w14:paraId="2B5392C8" w14:textId="77777777" w:rsidTr="002D21D8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798CDC" w14:textId="7C38A72F" w:rsidR="00FD70E3" w:rsidRPr="00376649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sz w:val="22"/>
                <w:lang w:eastAsia="nb-NO"/>
              </w:rPr>
            </w:pPr>
            <w:r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10</w:t>
            </w:r>
            <w:r w:rsidR="58616D9D"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20</w:t>
            </w:r>
            <w:r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-11</w:t>
            </w:r>
            <w:r w:rsidR="2D7E3D83"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10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E861E9" w14:textId="77777777" w:rsidR="00376649" w:rsidRDefault="00C932DF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 w:rsidRPr="000D7677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Regionale kompetansebehov i Trøndelag </w:t>
            </w:r>
          </w:p>
          <w:p w14:paraId="1EA811EE" w14:textId="77777777" w:rsidR="004C0688" w:rsidRPr="000D7677" w:rsidRDefault="004C0688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5FAF4804" w14:textId="40BFBED2" w:rsidR="008C4C2C" w:rsidRDefault="00C66360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  <w:r w:rsidRPr="000D767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v/Nina Hoseth</w:t>
            </w:r>
            <w:r w:rsidR="00376649" w:rsidRPr="000D767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, seksjonsleder T</w:t>
            </w:r>
            <w:r w:rsidR="000D7677" w:rsidRPr="000D767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røndelag fylkeskommune</w:t>
            </w:r>
            <w:r w:rsidRPr="000D7677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 xml:space="preserve"> </w:t>
            </w:r>
          </w:p>
          <w:p w14:paraId="311C3C70" w14:textId="77777777" w:rsidR="00242332" w:rsidRPr="00C22623" w:rsidRDefault="00242332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</w:p>
          <w:p w14:paraId="68970FA9" w14:textId="05CD6CD8" w:rsidR="002B0E06" w:rsidRDefault="007108AB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  <w:r w:rsidRPr="00C22623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v/</w:t>
            </w:r>
            <w:r w:rsidR="002B0E06" w:rsidRPr="00C22623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Per Jorulf Overvik og Jon Olav Sliper, </w:t>
            </w:r>
            <w:r w:rsidRPr="00C22623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S</w:t>
            </w:r>
            <w:r w:rsidR="002B0E06" w:rsidRPr="00C22623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tatistikkutvalget</w:t>
            </w:r>
            <w:r w:rsidRPr="00C22623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NAV og Trøndelag fylkeskommune</w:t>
            </w:r>
            <w:r w:rsidR="00BB5220" w:rsidRPr="00C22623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</w:t>
            </w:r>
          </w:p>
          <w:p w14:paraId="57B40927" w14:textId="77777777" w:rsidR="007E1568" w:rsidRPr="00C22623" w:rsidRDefault="007E1568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</w:p>
          <w:p w14:paraId="5E422A09" w14:textId="51D7F3E3" w:rsidR="00D75B71" w:rsidRPr="00376649" w:rsidRDefault="00D75B71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</w:p>
        </w:tc>
      </w:tr>
      <w:tr w:rsidR="004A252C" w:rsidRPr="00376649" w14:paraId="526C7571" w14:textId="77777777" w:rsidTr="002D21D8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4032D1A2" w14:textId="52D6B35C" w:rsidR="00FD70E3" w:rsidRPr="00B82C96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color w:val="FFFFFF" w:themeColor="background1"/>
                <w:sz w:val="22"/>
                <w:lang w:eastAsia="nb-NO"/>
              </w:rPr>
            </w:pPr>
            <w:r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11</w:t>
            </w:r>
            <w:r w:rsidR="6C2C71EC"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10</w:t>
            </w:r>
            <w:r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-1</w:t>
            </w:r>
            <w:r w:rsidR="1CA97319"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1</w:t>
            </w:r>
            <w:r w:rsidR="79BA3948"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30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78A0F88F" w14:textId="77777777" w:rsidR="00FD70E3" w:rsidRPr="00B82C96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</w:pPr>
            <w:r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Pause </w:t>
            </w:r>
            <w:r w:rsidRPr="00B82C96"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  <w:t> </w:t>
            </w:r>
          </w:p>
        </w:tc>
      </w:tr>
      <w:tr w:rsidR="00B35193" w:rsidRPr="00376649" w14:paraId="0E305B28" w14:textId="77777777" w:rsidTr="002D21D8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8A6A3F" w14:textId="7A92796B" w:rsidR="00B35193" w:rsidRPr="00376649" w:rsidRDefault="00B35193" w:rsidP="50F719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 w:rsidRPr="50F7194B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1130</w:t>
            </w:r>
            <w:r w:rsidR="004556D8" w:rsidRPr="50F7194B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-</w:t>
            </w:r>
            <w:r w:rsidR="0010406F" w:rsidRPr="50F7194B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1</w:t>
            </w:r>
            <w:r w:rsidR="67C77B81" w:rsidRPr="50F7194B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30</w:t>
            </w:r>
            <w:r w:rsidR="00E15D4A" w:rsidRPr="50F7194B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0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340BC" w14:textId="77777777" w:rsidR="00CF762E" w:rsidRDefault="00B06D2D" w:rsidP="00974675">
            <w:pPr>
              <w:spacing w:after="0" w:line="240" w:lineRule="auto"/>
              <w:rPr>
                <w:rFonts w:ascii="Calibri" w:hAnsi="Calibri" w:cs="Calibri"/>
                <w:b/>
                <w:bCs/>
                <w:color w:val="444444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444444"/>
                <w:sz w:val="22"/>
              </w:rPr>
              <w:t xml:space="preserve">Missionorientert innovasjon – </w:t>
            </w:r>
            <w:r w:rsidR="007A54E3">
              <w:rPr>
                <w:rFonts w:ascii="Calibri" w:hAnsi="Calibri" w:cs="Calibri"/>
                <w:b/>
                <w:bCs/>
                <w:color w:val="444444"/>
                <w:sz w:val="22"/>
              </w:rPr>
              <w:t xml:space="preserve">erfaringer fra prosjektet Fellesløft Trøndelag – Ungt utenforskap </w:t>
            </w:r>
          </w:p>
          <w:p w14:paraId="06A7C841" w14:textId="11DB5212" w:rsidR="003A39D9" w:rsidRPr="00D2428C" w:rsidRDefault="00CF762E" w:rsidP="00974675">
            <w:pPr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</w:pPr>
            <w:r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>H</w:t>
            </w:r>
            <w:r w:rsidR="00B06D2D"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>vordan</w:t>
            </w:r>
            <w:r w:rsidR="00DB05C7"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 xml:space="preserve"> ka</w:t>
            </w:r>
            <w:r w:rsidR="00177564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>n vi</w:t>
            </w:r>
            <w:r w:rsidR="00DB05C7"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 xml:space="preserve"> </w:t>
            </w:r>
            <w:r w:rsidR="00B06D2D"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>s</w:t>
            </w:r>
            <w:r w:rsidR="00974675"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>e ulike tiltak og kunnskap i sammenheng</w:t>
            </w:r>
            <w:r w:rsidR="0051349F"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 xml:space="preserve">, og hvordan kan vi sammen </w:t>
            </w:r>
            <w:r w:rsidR="00974675"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>lage en visjon for og mål for arbeidet som bidrar til at vi drar i samme retning og skape</w:t>
            </w:r>
            <w:r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>r</w:t>
            </w:r>
            <w:r w:rsidR="00974675" w:rsidRPr="00D2428C">
              <w:rPr>
                <w:rFonts w:ascii="Calibri" w:hAnsi="Calibri" w:cs="Calibri"/>
                <w:b/>
                <w:bCs/>
                <w:i/>
                <w:iCs/>
                <w:color w:val="444444"/>
                <w:sz w:val="22"/>
              </w:rPr>
              <w:t xml:space="preserve"> kollektive effekter</w:t>
            </w:r>
          </w:p>
          <w:p w14:paraId="76BF217E" w14:textId="77777777" w:rsidR="003432D1" w:rsidRDefault="003432D1" w:rsidP="003432D1">
            <w:pPr>
              <w:spacing w:after="0" w:line="240" w:lineRule="auto"/>
              <w:rPr>
                <w:rFonts w:ascii="Calibri" w:hAnsi="Calibri" w:cs="Calibri"/>
                <w:b/>
                <w:bCs/>
                <w:color w:val="444444"/>
                <w:sz w:val="22"/>
              </w:rPr>
            </w:pPr>
          </w:p>
          <w:p w14:paraId="3A6D5E26" w14:textId="15CE8EC7" w:rsidR="00B27618" w:rsidRPr="00E6188C" w:rsidRDefault="00B27618" w:rsidP="003432D1">
            <w:pPr>
              <w:spacing w:after="0" w:line="240" w:lineRule="auto"/>
              <w:rPr>
                <w:rFonts w:ascii="Calibri" w:hAnsi="Calibri" w:cs="Calibri"/>
                <w:i/>
                <w:iCs/>
                <w:color w:val="444444"/>
                <w:sz w:val="20"/>
                <w:szCs w:val="20"/>
              </w:rPr>
            </w:pPr>
            <w:r w:rsidRPr="00E6188C">
              <w:rPr>
                <w:rFonts w:ascii="Calibri" w:hAnsi="Calibri" w:cs="Calibri"/>
                <w:i/>
                <w:iCs/>
                <w:color w:val="444444"/>
                <w:sz w:val="20"/>
                <w:szCs w:val="20"/>
              </w:rPr>
              <w:t>v/</w:t>
            </w:r>
            <w:r w:rsidR="003432D1" w:rsidRPr="00E6188C">
              <w:rPr>
                <w:rFonts w:ascii="Calibri" w:hAnsi="Calibri" w:cs="Calibri"/>
                <w:i/>
                <w:iCs/>
                <w:color w:val="444444"/>
                <w:sz w:val="20"/>
                <w:szCs w:val="20"/>
              </w:rPr>
              <w:t xml:space="preserve">Camilla Juul, prosjektleder Fellesløft Trøndelag </w:t>
            </w:r>
            <w:r w:rsidR="006258F5" w:rsidRPr="00E6188C">
              <w:rPr>
                <w:rFonts w:ascii="Calibri" w:hAnsi="Calibri" w:cs="Calibri"/>
                <w:i/>
                <w:iCs/>
                <w:color w:val="444444"/>
                <w:sz w:val="20"/>
                <w:szCs w:val="20"/>
              </w:rPr>
              <w:t>–</w:t>
            </w:r>
            <w:r w:rsidR="003432D1" w:rsidRPr="00E6188C">
              <w:rPr>
                <w:rFonts w:ascii="Calibri" w:hAnsi="Calibri" w:cs="Calibri"/>
                <w:i/>
                <w:iCs/>
                <w:color w:val="444444"/>
                <w:sz w:val="20"/>
                <w:szCs w:val="20"/>
              </w:rPr>
              <w:t xml:space="preserve"> </w:t>
            </w:r>
            <w:r w:rsidR="006258F5" w:rsidRPr="00E6188C">
              <w:rPr>
                <w:rFonts w:ascii="Calibri" w:hAnsi="Calibri" w:cs="Calibri"/>
                <w:i/>
                <w:iCs/>
                <w:color w:val="444444"/>
                <w:sz w:val="20"/>
                <w:szCs w:val="20"/>
              </w:rPr>
              <w:t>Ungt utenforskap, KS</w:t>
            </w:r>
          </w:p>
          <w:p w14:paraId="5A9C4196" w14:textId="023B37A9" w:rsidR="001D373C" w:rsidRPr="004C0688" w:rsidRDefault="00B27618" w:rsidP="003432D1">
            <w:pPr>
              <w:spacing w:after="0" w:line="240" w:lineRule="auto"/>
              <w:rPr>
                <w:rFonts w:ascii="Calibri" w:hAnsi="Calibri" w:cs="Calibri"/>
                <w:i/>
                <w:iCs/>
                <w:color w:val="444444"/>
                <w:sz w:val="20"/>
                <w:szCs w:val="20"/>
              </w:rPr>
            </w:pPr>
            <w:r w:rsidRPr="00E6188C">
              <w:rPr>
                <w:rFonts w:ascii="Calibri" w:hAnsi="Calibri" w:cs="Calibri"/>
                <w:i/>
                <w:iCs/>
                <w:color w:val="444444"/>
                <w:sz w:val="20"/>
                <w:szCs w:val="20"/>
              </w:rPr>
              <w:t>v/John Tore Vik, folkehelsekoordinator Trøndelag fylkeskommune</w:t>
            </w:r>
            <w:r w:rsidR="006258F5" w:rsidRPr="00E6188C">
              <w:rPr>
                <w:rFonts w:ascii="Calibri" w:hAnsi="Calibri" w:cs="Calibri"/>
                <w:i/>
                <w:iCs/>
                <w:color w:val="444444"/>
                <w:sz w:val="20"/>
                <w:szCs w:val="20"/>
              </w:rPr>
              <w:t xml:space="preserve"> </w:t>
            </w:r>
          </w:p>
          <w:p w14:paraId="0F1AB221" w14:textId="68D4430A" w:rsidR="00E6188C" w:rsidRPr="00376649" w:rsidRDefault="00E6188C" w:rsidP="00BE1C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</w:tc>
      </w:tr>
      <w:tr w:rsidR="004A252C" w:rsidRPr="00376649" w14:paraId="494314B8" w14:textId="77777777" w:rsidTr="002D21D8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1594343A" w14:textId="77777777" w:rsidR="00FD70E3" w:rsidRPr="008B3629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</w:pPr>
            <w:r w:rsidRPr="008B362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1300-1400</w:t>
            </w:r>
            <w:r w:rsidRPr="008B3629"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  <w:t>  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71A45AFA" w14:textId="77777777" w:rsidR="00FD70E3" w:rsidRPr="008B3629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</w:pPr>
            <w:r w:rsidRPr="008B362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Lunsj </w:t>
            </w:r>
            <w:r w:rsidRPr="008B3629"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  <w:t>  </w:t>
            </w:r>
          </w:p>
        </w:tc>
      </w:tr>
      <w:tr w:rsidR="006B4661" w:rsidRPr="00376649" w14:paraId="13023FC7" w14:textId="77777777" w:rsidTr="006B4661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B5B0BB" w14:textId="68BD7B05" w:rsidR="006B4661" w:rsidRDefault="006B4661" w:rsidP="006B46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14</w:t>
            </w:r>
            <w:r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00</w:t>
            </w:r>
            <w:r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-1</w:t>
            </w:r>
            <w:r w:rsidR="00C60FE0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00</w:t>
            </w:r>
          </w:p>
          <w:p w14:paraId="65E9ED13" w14:textId="77777777" w:rsidR="006B4661" w:rsidRDefault="006B4661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5553AB7D" w14:textId="77777777" w:rsidR="00FF504A" w:rsidRDefault="00FF504A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007257D9" w14:textId="77777777" w:rsidR="00FF504A" w:rsidRDefault="00FF504A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5AD7D1E7" w14:textId="77777777" w:rsidR="00FF504A" w:rsidRDefault="00FF504A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1EA43A38" w14:textId="77777777" w:rsidR="00FF504A" w:rsidRDefault="00FF504A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2B13C026" w14:textId="77777777" w:rsidR="00FF504A" w:rsidRDefault="00FF504A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539B861A" w14:textId="77777777" w:rsidR="00FF504A" w:rsidRDefault="00FF504A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39B62EB7" w14:textId="0F533B53" w:rsidR="00FF504A" w:rsidRPr="00376649" w:rsidRDefault="00FF504A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</w:tc>
        <w:tc>
          <w:tcPr>
            <w:tcW w:w="7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CB865E" w14:textId="77777777" w:rsidR="002407F6" w:rsidRPr="006C55DF" w:rsidRDefault="002407F6" w:rsidP="002407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 w:rsidRPr="006C55DF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Utdanning.no </w:t>
            </w:r>
          </w:p>
          <w:p w14:paraId="1F5FB4A2" w14:textId="264BB355" w:rsidR="00A548F2" w:rsidRPr="00467B71" w:rsidRDefault="00A548F2" w:rsidP="00A548F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467B71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eastAsia="nb-NO"/>
              </w:rPr>
              <w:t xml:space="preserve">Nyheter, dialog og litt prøving   </w:t>
            </w:r>
          </w:p>
          <w:p w14:paraId="74A9C5F7" w14:textId="77777777" w:rsidR="00A548F2" w:rsidRDefault="00A548F2" w:rsidP="002407F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</w:p>
          <w:p w14:paraId="43EE8B55" w14:textId="0F135B7F" w:rsidR="002407F6" w:rsidRPr="00BB1963" w:rsidRDefault="002407F6" w:rsidP="002407F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  <w:r w:rsidRPr="00BB1963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v/Siren Storli, Utdanning.no </w:t>
            </w:r>
          </w:p>
          <w:p w14:paraId="2A100EAD" w14:textId="77777777" w:rsidR="00A1788D" w:rsidRDefault="00A1788D" w:rsidP="00651DA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0DAF163C" w14:textId="036E4483" w:rsidR="00651DAC" w:rsidRPr="008B3629" w:rsidRDefault="00A275FC" w:rsidP="00B20691">
            <w:pPr>
              <w:shd w:val="clear" w:color="auto" w:fill="018A92" w:themeFill="accent2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</w:pPr>
            <w:r w:rsidRPr="008B362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Pause</w:t>
            </w:r>
          </w:p>
          <w:p w14:paraId="082CDD1F" w14:textId="10FEB547" w:rsidR="00D07600" w:rsidRPr="001F0496" w:rsidRDefault="00651DAC" w:rsidP="00D0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</w:pPr>
            <w:r w:rsidRPr="006C55DF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Karriereveiledning.no</w:t>
            </w:r>
            <w:r w:rsidR="001F0496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: </w:t>
            </w:r>
            <w:r w:rsidR="00CB35CF" w:rsidRPr="001F04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  <w:t xml:space="preserve">Fra brukerinnsikt til praktiske verktøy. Få innblikk i hvordan kunstig intelligens kommer til nytte </w:t>
            </w:r>
            <w:r w:rsidR="00E22C8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  <w:t>i karriereveiledning</w:t>
            </w:r>
          </w:p>
          <w:p w14:paraId="793ED720" w14:textId="4A924558" w:rsidR="00651DAC" w:rsidRDefault="00651DAC" w:rsidP="00651DA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  <w:r w:rsidRPr="50F7194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v/</w:t>
            </w:r>
            <w:r w:rsidR="00E71824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Christina Værnes Giske og Henrikke Grande, </w:t>
            </w:r>
            <w: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Karriereveiledning.no og</w:t>
            </w:r>
            <w:r w:rsidRPr="50F7194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Karrieresenteret i Trøndelag </w:t>
            </w:r>
          </w:p>
          <w:p w14:paraId="2C0EDDB2" w14:textId="77777777" w:rsidR="00651DAC" w:rsidRDefault="00651DAC" w:rsidP="00651DA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</w:p>
          <w:p w14:paraId="674724A9" w14:textId="30CBFBF4" w:rsidR="00381D93" w:rsidRPr="00381D93" w:rsidRDefault="00381D93" w:rsidP="00381D93">
            <w:pPr>
              <w:shd w:val="clear" w:color="auto" w:fill="018A92" w:themeFill="accent2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nb-NO"/>
              </w:rPr>
              <w:t>Aktiv p</w:t>
            </w:r>
            <w:r w:rsidRPr="00381D9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nb-NO"/>
              </w:rPr>
              <w:t>ause</w:t>
            </w:r>
          </w:p>
          <w:p w14:paraId="3D29773F" w14:textId="7501B4FD" w:rsidR="00A1788D" w:rsidRPr="006C55DF" w:rsidRDefault="008C2E62" w:rsidP="00A178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Jobbsmak</w:t>
            </w:r>
            <w:r w:rsidR="00A1788D" w:rsidRPr="006C55DF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 i en virtuell verden – VR </w:t>
            </w:r>
          </w:p>
          <w:p w14:paraId="7A4EA771" w14:textId="77777777" w:rsidR="00173B99" w:rsidRDefault="00A1788D" w:rsidP="00A1788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2"/>
                <w:lang w:eastAsia="nb-NO"/>
              </w:rPr>
            </w:pPr>
            <w:r w:rsidRPr="00803E4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v/Nikolai Lykke Strand og Christian Lian Rasmussen, Karrieresenteret i </w:t>
            </w:r>
            <w:r w:rsidRPr="50F7194B">
              <w:rPr>
                <w:rFonts w:ascii="Calibri" w:eastAsia="Times New Roman" w:hAnsi="Calibri" w:cs="Calibri"/>
                <w:i/>
                <w:iCs/>
                <w:sz w:val="22"/>
                <w:lang w:eastAsia="nb-NO"/>
              </w:rPr>
              <w:t>Trøndelag</w:t>
            </w:r>
          </w:p>
          <w:p w14:paraId="1D2AEE3C" w14:textId="77777777" w:rsidR="006B4661" w:rsidRPr="00376649" w:rsidRDefault="006B4661" w:rsidP="005065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</w:tc>
      </w:tr>
      <w:tr w:rsidR="005457C0" w:rsidRPr="00AB48D0" w14:paraId="3A0CBA36" w14:textId="77777777" w:rsidTr="006B4661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5C0079" w14:textId="14935D7D" w:rsidR="005457C0" w:rsidRPr="00376649" w:rsidRDefault="000853F5" w:rsidP="006B46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16</w:t>
            </w:r>
            <w:r w:rsidR="0022590F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30</w:t>
            </w:r>
            <w:r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-1700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BE6295" w14:textId="18E232D9" w:rsidR="00AB5F5C" w:rsidRDefault="00DC44ED" w:rsidP="00FE43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 w:rsidRPr="009962AD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Kick-off for satsing på regionale karrierenettverk i Trøndelag</w:t>
            </w:r>
            <w:r w:rsidR="00544F9E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.</w:t>
            </w:r>
            <w:r w:rsidR="00A9009F" w:rsidRPr="009962AD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 </w:t>
            </w:r>
            <w:r w:rsidR="00544F9E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Vi feirer med kake! </w:t>
            </w:r>
          </w:p>
          <w:p w14:paraId="5D8B0A08" w14:textId="7B08B072" w:rsidR="00C80E31" w:rsidRPr="00AB48D0" w:rsidRDefault="00AB5F5C" w:rsidP="00FE43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 </w:t>
            </w:r>
          </w:p>
        </w:tc>
      </w:tr>
      <w:tr w:rsidR="004A252C" w:rsidRPr="00376649" w14:paraId="65798CFB" w14:textId="77777777" w:rsidTr="002D21D8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7A36A8C3" w14:textId="77777777" w:rsidR="00FD70E3" w:rsidRPr="00B82C96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</w:pPr>
            <w:r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1900</w:t>
            </w:r>
            <w:r w:rsidRPr="00B82C96"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  <w:t> </w:t>
            </w:r>
          </w:p>
        </w:tc>
        <w:tc>
          <w:tcPr>
            <w:tcW w:w="7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1DF5458A" w14:textId="7A1690D1" w:rsidR="00FD70E3" w:rsidRPr="00B82C96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</w:pPr>
            <w:r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Festmiddag m/ kulturelt innslag</w:t>
            </w:r>
            <w:r w:rsidR="00D21110"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 xml:space="preserve"> </w:t>
            </w:r>
          </w:p>
        </w:tc>
      </w:tr>
    </w:tbl>
    <w:p w14:paraId="24F38519" w14:textId="77777777" w:rsidR="00585B9E" w:rsidRDefault="00585B9E" w:rsidP="00FD70E3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2"/>
          <w:lang w:eastAsia="nb-NO"/>
        </w:rPr>
      </w:pPr>
    </w:p>
    <w:p w14:paraId="6A887E4E" w14:textId="77777777" w:rsidR="00585B9E" w:rsidRDefault="00585B9E" w:rsidP="00FD70E3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2"/>
          <w:lang w:eastAsia="nb-NO"/>
        </w:rPr>
      </w:pPr>
    </w:p>
    <w:p w14:paraId="03226ED3" w14:textId="2D45D1A5" w:rsidR="00FD70E3" w:rsidRPr="00376649" w:rsidRDefault="00FD70E3" w:rsidP="00FD70E3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lang w:eastAsia="nb-NO"/>
        </w:rPr>
      </w:pPr>
      <w:r w:rsidRPr="00376649">
        <w:rPr>
          <w:rFonts w:ascii="Calibri" w:eastAsia="Times New Roman" w:hAnsi="Calibri" w:cs="Calibri"/>
          <w:b/>
          <w:bCs/>
          <w:sz w:val="22"/>
          <w:lang w:eastAsia="nb-NO"/>
        </w:rPr>
        <w:lastRenderedPageBreak/>
        <w:t>Program dag 2</w:t>
      </w:r>
      <w:r w:rsidRPr="00376649">
        <w:rPr>
          <w:rFonts w:ascii="Calibri" w:eastAsia="Times New Roman" w:hAnsi="Calibri" w:cs="Calibri"/>
          <w:sz w:val="22"/>
          <w:lang w:eastAsia="nb-NO"/>
        </w:rPr>
        <w:t> </w:t>
      </w:r>
    </w:p>
    <w:p w14:paraId="5B024EDF" w14:textId="77777777" w:rsidR="00FD70E3" w:rsidRPr="00376649" w:rsidRDefault="00FD70E3" w:rsidP="00FD70E3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lang w:eastAsia="nb-NO"/>
        </w:rPr>
      </w:pPr>
      <w:r w:rsidRPr="00376649">
        <w:rPr>
          <w:rFonts w:ascii="Calibri" w:eastAsia="Times New Roman" w:hAnsi="Calibri" w:cs="Calibri"/>
          <w:b/>
          <w:bCs/>
          <w:sz w:val="22"/>
          <w:lang w:eastAsia="nb-NO"/>
        </w:rPr>
        <w:t> </w:t>
      </w:r>
      <w:r w:rsidRPr="00376649">
        <w:rPr>
          <w:rFonts w:ascii="Calibri" w:eastAsia="Times New Roman" w:hAnsi="Calibri" w:cs="Calibri"/>
          <w:sz w:val="22"/>
          <w:lang w:eastAsia="nb-NO"/>
        </w:rPr>
        <w:t>  </w:t>
      </w:r>
    </w:p>
    <w:tbl>
      <w:tblPr>
        <w:tblW w:w="83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7232"/>
      </w:tblGrid>
      <w:tr w:rsidR="00FD70E3" w:rsidRPr="00376649" w14:paraId="110C16CC" w14:textId="77777777" w:rsidTr="6C862968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0298A007" w14:textId="77777777" w:rsidR="00FD70E3" w:rsidRPr="00376649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  <w:r w:rsidRPr="00376649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nb-NO"/>
              </w:rPr>
              <w:t>Tid</w:t>
            </w:r>
            <w:r w:rsidRPr="00376649">
              <w:rPr>
                <w:rFonts w:ascii="Calibri" w:eastAsia="Times New Roman" w:hAnsi="Calibri" w:cs="Calibri"/>
                <w:color w:val="FFFFFF"/>
                <w:sz w:val="22"/>
                <w:lang w:eastAsia="nb-NO"/>
              </w:rPr>
              <w:t>  </w:t>
            </w:r>
          </w:p>
        </w:tc>
        <w:tc>
          <w:tcPr>
            <w:tcW w:w="7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343FDCF3" w14:textId="77777777" w:rsidR="00FD70E3" w:rsidRPr="00376649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  <w:r w:rsidRPr="00376649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nb-NO"/>
              </w:rPr>
              <w:t>Tema</w:t>
            </w:r>
            <w:r w:rsidRPr="00376649">
              <w:rPr>
                <w:rFonts w:ascii="Calibri" w:eastAsia="Times New Roman" w:hAnsi="Calibri" w:cs="Calibri"/>
                <w:color w:val="FFFFFF"/>
                <w:sz w:val="22"/>
                <w:lang w:eastAsia="nb-NO"/>
              </w:rPr>
              <w:t>  </w:t>
            </w:r>
          </w:p>
        </w:tc>
      </w:tr>
      <w:tr w:rsidR="00FD70E3" w:rsidRPr="00376649" w14:paraId="473C78AF" w14:textId="77777777" w:rsidTr="6C862968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D3434A" w14:textId="77777777" w:rsidR="00FD70E3" w:rsidRPr="00376649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  <w:r w:rsidRPr="00376649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0830-1030</w:t>
            </w:r>
            <w:r w:rsidRPr="00376649">
              <w:rPr>
                <w:rFonts w:ascii="Calibri" w:eastAsia="Times New Roman" w:hAnsi="Calibri" w:cs="Calibri"/>
                <w:sz w:val="22"/>
                <w:lang w:eastAsia="nb-NO"/>
              </w:rPr>
              <w:t> </w:t>
            </w:r>
          </w:p>
        </w:tc>
        <w:tc>
          <w:tcPr>
            <w:tcW w:w="7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AE5F84" w14:textId="75347429" w:rsidR="006E54BA" w:rsidRPr="00AB63AE" w:rsidRDefault="00AB63AE" w:rsidP="7C556857">
            <w:pPr>
              <w:spacing w:after="0" w:line="240" w:lineRule="auto"/>
              <w:textAlignment w:val="baseline"/>
              <w:rPr>
                <w:b/>
                <w:bCs/>
              </w:rPr>
            </w:pPr>
            <w:r>
              <w:rPr>
                <w:rStyle w:val="Sterk"/>
              </w:rPr>
              <w:t>Livsmestring, valg og forpliktelse</w:t>
            </w:r>
          </w:p>
          <w:p w14:paraId="16C30AC4" w14:textId="77777777" w:rsidR="00B0386F" w:rsidRDefault="38C77168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  <w:r w:rsidRPr="00455D48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v/ </w:t>
            </w:r>
            <w:r w:rsidR="55FF8D4F" w:rsidRPr="00455D48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Trygve</w:t>
            </w:r>
            <w:r w:rsidR="00AB63AE" w:rsidRPr="00455D48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Arne</w:t>
            </w:r>
            <w:r w:rsidR="55FF8D4F" w:rsidRPr="00455D48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Børve</w:t>
            </w:r>
            <w:r w:rsidR="00B0386F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, psykolog </w:t>
            </w:r>
          </w:p>
          <w:p w14:paraId="453B14A1" w14:textId="52A4C915" w:rsidR="00FD70E3" w:rsidRPr="00455D48" w:rsidRDefault="00BD4FC6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  <w:r w:rsidRPr="00455D48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</w:t>
            </w:r>
          </w:p>
          <w:p w14:paraId="098B7CB9" w14:textId="10E03C97" w:rsidR="00A30053" w:rsidRPr="00376649" w:rsidRDefault="00A3005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sz w:val="22"/>
                <w:lang w:eastAsia="nb-NO"/>
              </w:rPr>
            </w:pPr>
          </w:p>
        </w:tc>
      </w:tr>
      <w:tr w:rsidR="00FD70E3" w:rsidRPr="00376649" w14:paraId="24E14F18" w14:textId="77777777" w:rsidTr="6C862968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75EEA33E" w14:textId="77777777" w:rsidR="00FD70E3" w:rsidRPr="00B82C96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</w:pPr>
            <w:r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1030-1100</w:t>
            </w:r>
            <w:r w:rsidRPr="00B82C96"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  <w:t> </w:t>
            </w:r>
          </w:p>
        </w:tc>
        <w:tc>
          <w:tcPr>
            <w:tcW w:w="7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5EF98146" w14:textId="77777777" w:rsidR="00FD70E3" w:rsidRPr="00B82C96" w:rsidRDefault="00FD70E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</w:pPr>
            <w:r w:rsidRPr="00B82C9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lang w:eastAsia="nb-NO"/>
              </w:rPr>
              <w:t>Pause og utsjekk</w:t>
            </w:r>
            <w:r w:rsidRPr="00B82C96">
              <w:rPr>
                <w:rFonts w:ascii="Calibri" w:eastAsia="Times New Roman" w:hAnsi="Calibri" w:cs="Calibri"/>
                <w:color w:val="FFFFFF" w:themeColor="background1"/>
                <w:sz w:val="22"/>
                <w:lang w:eastAsia="nb-NO"/>
              </w:rPr>
              <w:t> </w:t>
            </w:r>
          </w:p>
        </w:tc>
      </w:tr>
      <w:tr w:rsidR="00DD686B" w:rsidRPr="00376649" w14:paraId="0C5060EA" w14:textId="77777777" w:rsidTr="6C862968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9CF88" w14:textId="1A844DEC" w:rsidR="00DD686B" w:rsidRPr="00DD686B" w:rsidRDefault="00DD686B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 w:rsidRPr="00DD686B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1100-</w:t>
            </w:r>
            <w:r w:rsidR="00E10C8C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1250</w:t>
            </w:r>
          </w:p>
        </w:tc>
        <w:tc>
          <w:tcPr>
            <w:tcW w:w="7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1A4637" w14:textId="34B433DD" w:rsidR="00DD686B" w:rsidRPr="006A035E" w:rsidRDefault="00DD686B" w:rsidP="00DD68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 w:rsidRPr="006A035E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Hvordan jobber vi med tilhørighet og mestring</w:t>
            </w:r>
            <w:r w:rsidR="00A81105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 </w:t>
            </w:r>
          </w:p>
          <w:p w14:paraId="086D8EA8" w14:textId="77777777" w:rsidR="006A035E" w:rsidRDefault="006A035E" w:rsidP="6C86296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</w:p>
          <w:p w14:paraId="7881C9C3" w14:textId="2617F991" w:rsidR="00CB4DC1" w:rsidRPr="00455D48" w:rsidRDefault="00DD686B" w:rsidP="6C86296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53D9FF" w:themeColor="accent5" w:themeTint="66"/>
                <w:sz w:val="20"/>
                <w:szCs w:val="20"/>
                <w:highlight w:val="green"/>
                <w:lang w:eastAsia="nb-NO"/>
              </w:rPr>
            </w:pPr>
            <w:r w:rsidRPr="00455D48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v/</w:t>
            </w:r>
            <w:r w:rsidR="00137E8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Maja Guin,</w:t>
            </w:r>
            <w:r w:rsidRPr="00455D48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</w:t>
            </w:r>
            <w:r w:rsidR="00137E8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HR, HMS og Kvalitetsansvarlig </w:t>
            </w:r>
            <w:r w:rsidRPr="00455D48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Vintervoll</w:t>
            </w:r>
            <w:r w:rsidR="00137E8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</w:t>
            </w:r>
          </w:p>
          <w:p w14:paraId="7623C402" w14:textId="77777777" w:rsidR="00DD686B" w:rsidRDefault="00DD686B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41AB31CC" w14:textId="2B792BD1" w:rsidR="001355CA" w:rsidRPr="0039464D" w:rsidRDefault="00246FB6" w:rsidP="00E10C8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Robusthet i overganger - d</w:t>
            </w:r>
            <w:r w:rsidR="00E10C8C" w:rsidRPr="0039464D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ette har vi gjort</w:t>
            </w:r>
            <w:r w:rsidR="00360AD0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, </w:t>
            </w:r>
            <w:r w:rsidR="00BF19FB" w:rsidRPr="0039464D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og </w:t>
            </w:r>
            <w:r w:rsidR="00E10C8C" w:rsidRPr="0039464D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>dette har vi lyst til å gjøre</w:t>
            </w:r>
            <w:r w:rsidR="00137E8B" w:rsidRPr="0039464D"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  <w:t xml:space="preserve"> </w:t>
            </w:r>
          </w:p>
          <w:p w14:paraId="71D3B0BA" w14:textId="68F69593" w:rsidR="00E10C8C" w:rsidRPr="00A81105" w:rsidRDefault="00E10C8C" w:rsidP="00E10C8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  <w:r w:rsidRPr="00A8110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v/ Cecilie Bach, rektor</w:t>
            </w:r>
            <w:r w:rsidR="00A81105" w:rsidRPr="00A8110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Thora Sto</w:t>
            </w:r>
            <w:r w:rsidR="00A8110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rm vgs </w:t>
            </w:r>
          </w:p>
          <w:p w14:paraId="612FB266" w14:textId="43456110" w:rsidR="00E10C8C" w:rsidRPr="00D70907" w:rsidRDefault="00E10C8C" w:rsidP="00E10C8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  <w:r w:rsidRPr="00D70907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>v/ Bente Skage, leder for Elevtjenesten</w:t>
            </w:r>
            <w:r w:rsidR="00A8110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 Thora Storm vgs</w:t>
            </w:r>
          </w:p>
          <w:p w14:paraId="7DDBE35E" w14:textId="1D4D8DCB" w:rsidR="00E10C8C" w:rsidRPr="00455D48" w:rsidRDefault="00E10C8C" w:rsidP="00E10C8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</w:pPr>
            <w:r w:rsidRPr="00455D48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v/ Carl Ole Marken, rådgiver </w:t>
            </w:r>
            <w:r w:rsidR="00C60C33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nb-NO"/>
              </w:rPr>
              <w:t xml:space="preserve">Thora Storm vgs </w:t>
            </w:r>
          </w:p>
          <w:p w14:paraId="1D64B5BA" w14:textId="77777777" w:rsidR="00E10C8C" w:rsidRDefault="00E10C8C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lang w:eastAsia="nb-NO"/>
              </w:rPr>
            </w:pPr>
          </w:p>
          <w:p w14:paraId="7AD8CC55" w14:textId="77777777" w:rsidR="00C60C33" w:rsidRDefault="00C60C3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  <w:r w:rsidRPr="00C60C33">
              <w:rPr>
                <w:rFonts w:ascii="Calibri" w:eastAsia="Times New Roman" w:hAnsi="Calibri" w:cs="Calibri"/>
                <w:sz w:val="22"/>
                <w:lang w:eastAsia="nb-NO"/>
              </w:rPr>
              <w:t>Dialog rundt bordene</w:t>
            </w:r>
            <w:r>
              <w:rPr>
                <w:rFonts w:ascii="Calibri" w:eastAsia="Times New Roman" w:hAnsi="Calibri" w:cs="Calibri"/>
                <w:sz w:val="22"/>
                <w:lang w:eastAsia="nb-NO"/>
              </w:rPr>
              <w:t>.</w:t>
            </w:r>
          </w:p>
          <w:p w14:paraId="534B56DE" w14:textId="4A419DBE" w:rsidR="00C60C33" w:rsidRPr="00C60C33" w:rsidRDefault="00C60C33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</w:p>
        </w:tc>
      </w:tr>
      <w:tr w:rsidR="00FD70E3" w:rsidRPr="00FD70E3" w14:paraId="044DAEC4" w14:textId="77777777" w:rsidTr="6C862968">
        <w:trPr>
          <w:trHeight w:val="300"/>
        </w:trPr>
        <w:tc>
          <w:tcPr>
            <w:tcW w:w="11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78FA3A" w14:textId="0328AB55" w:rsidR="00FD70E3" w:rsidRPr="00FD70E3" w:rsidRDefault="00FD70E3" w:rsidP="00FD70E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FD70E3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  </w:t>
            </w:r>
            <w:r w:rsidR="00D26B3E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12</w:t>
            </w:r>
            <w:r w:rsidR="00D40376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5</w:t>
            </w:r>
            <w:r w:rsidR="00C60C33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5</w:t>
            </w:r>
            <w:r w:rsidR="00D26B3E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-1300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D52733" w14:textId="36CC47FC" w:rsidR="0046478C" w:rsidRPr="0091785C" w:rsidRDefault="00291057" w:rsidP="00FD70E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2"/>
                <w:lang w:eastAsia="nb-NO"/>
              </w:rPr>
            </w:pPr>
            <w:r>
              <w:rPr>
                <w:rFonts w:ascii="Calibri" w:eastAsia="Times New Roman" w:hAnsi="Calibri" w:cs="Calibri"/>
                <w:sz w:val="22"/>
                <w:lang w:eastAsia="nb-NO"/>
              </w:rPr>
              <w:t xml:space="preserve">Lukking av konferansen </w:t>
            </w:r>
          </w:p>
        </w:tc>
      </w:tr>
      <w:tr w:rsidR="00FD70E3" w:rsidRPr="00FD70E3" w14:paraId="05F3890A" w14:textId="77777777" w:rsidTr="00360AD0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33364383" w14:textId="77777777" w:rsidR="00FD70E3" w:rsidRPr="00360AD0" w:rsidRDefault="00FD70E3" w:rsidP="00FD70E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nb-NO"/>
              </w:rPr>
            </w:pPr>
            <w:r w:rsidRPr="00360AD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nb-NO"/>
              </w:rPr>
              <w:t>1300-1400</w:t>
            </w:r>
            <w:r w:rsidRPr="00360AD0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7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18A92" w:themeFill="accent2"/>
            <w:hideMark/>
          </w:tcPr>
          <w:p w14:paraId="43C8B5CE" w14:textId="77777777" w:rsidR="00FD70E3" w:rsidRPr="00360AD0" w:rsidRDefault="00FD70E3" w:rsidP="00FD70E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nb-NO"/>
              </w:rPr>
            </w:pPr>
            <w:r w:rsidRPr="00360AD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nb-NO"/>
              </w:rPr>
              <w:t>Lunsj</w:t>
            </w:r>
            <w:r w:rsidRPr="00360AD0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  <w:lang w:eastAsia="nb-NO"/>
              </w:rPr>
              <w:t> </w:t>
            </w:r>
          </w:p>
        </w:tc>
      </w:tr>
    </w:tbl>
    <w:p w14:paraId="160FDB14" w14:textId="1386C19B" w:rsidR="003644FC" w:rsidRPr="002E6957" w:rsidRDefault="00FD70E3" w:rsidP="000B1A62">
      <w:pPr>
        <w:spacing w:after="0" w:line="240" w:lineRule="auto"/>
        <w:textAlignment w:val="baseline"/>
      </w:pPr>
      <w:r w:rsidRPr="00FD70E3">
        <w:rPr>
          <w:rFonts w:ascii="Calibri" w:eastAsia="Times New Roman" w:hAnsi="Calibri" w:cs="Calibri"/>
          <w:sz w:val="22"/>
          <w:lang w:eastAsia="nb-NO"/>
        </w:rPr>
        <w:t> </w:t>
      </w:r>
      <w:r w:rsidR="004B3797">
        <w:t xml:space="preserve"> </w:t>
      </w:r>
    </w:p>
    <w:sectPr w:rsidR="003644FC" w:rsidRPr="002E6957" w:rsidSect="00B166C0">
      <w:headerReference w:type="default" r:id="rId12"/>
      <w:headerReference w:type="first" r:id="rId13"/>
      <w:pgSz w:w="11906" w:h="16838"/>
      <w:pgMar w:top="3175" w:right="1701" w:bottom="1814" w:left="1814" w:header="765" w:footer="7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A5EBE" w14:textId="77777777" w:rsidR="002C5173" w:rsidRDefault="002C5173" w:rsidP="00C61677">
      <w:pPr>
        <w:spacing w:after="0"/>
      </w:pPr>
      <w:r>
        <w:separator/>
      </w:r>
    </w:p>
  </w:endnote>
  <w:endnote w:type="continuationSeparator" w:id="0">
    <w:p w14:paraId="7CB681CD" w14:textId="77777777" w:rsidR="002C5173" w:rsidRDefault="002C5173" w:rsidP="00C61677">
      <w:pPr>
        <w:spacing w:after="0"/>
      </w:pPr>
      <w:r>
        <w:continuationSeparator/>
      </w:r>
    </w:p>
  </w:endnote>
  <w:endnote w:type="continuationNotice" w:id="1">
    <w:p w14:paraId="6098ABBB" w14:textId="77777777" w:rsidR="002C5173" w:rsidRDefault="002C51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F4B8A4" w14:textId="77777777" w:rsidR="002C5173" w:rsidRDefault="002C5173" w:rsidP="00C61677">
      <w:pPr>
        <w:spacing w:after="0"/>
      </w:pPr>
      <w:r>
        <w:separator/>
      </w:r>
    </w:p>
  </w:footnote>
  <w:footnote w:type="continuationSeparator" w:id="0">
    <w:p w14:paraId="7A7A7684" w14:textId="77777777" w:rsidR="002C5173" w:rsidRDefault="002C5173" w:rsidP="00C61677">
      <w:pPr>
        <w:spacing w:after="0"/>
      </w:pPr>
      <w:r>
        <w:continuationSeparator/>
      </w:r>
    </w:p>
  </w:footnote>
  <w:footnote w:type="continuationNotice" w:id="1">
    <w:p w14:paraId="709FA1E6" w14:textId="77777777" w:rsidR="002C5173" w:rsidRDefault="002C51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D6F42" w14:textId="7A82A8F2" w:rsidR="00777189" w:rsidRDefault="00777189">
    <w:pPr>
      <w:pStyle w:val="Topptekst"/>
    </w:pPr>
    <w:r w:rsidRPr="00777189">
      <w:rPr>
        <w:noProof/>
      </w:rPr>
      <w:drawing>
        <wp:anchor distT="0" distB="0" distL="114300" distR="114300" simplePos="0" relativeHeight="251658242" behindDoc="1" locked="0" layoutInCell="1" allowOverlap="1" wp14:anchorId="01394678" wp14:editId="0D511967">
          <wp:simplePos x="0" y="0"/>
          <wp:positionH relativeFrom="page">
            <wp:posOffset>6130925</wp:posOffset>
          </wp:positionH>
          <wp:positionV relativeFrom="page">
            <wp:posOffset>0</wp:posOffset>
          </wp:positionV>
          <wp:extent cx="1429385" cy="1148715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FK Brevark enkel utforming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77189">
      <w:rPr>
        <w:noProof/>
      </w:rPr>
      <w:drawing>
        <wp:anchor distT="0" distB="0" distL="114300" distR="114300" simplePos="0" relativeHeight="251658243" behindDoc="1" locked="0" layoutInCell="1" allowOverlap="1" wp14:anchorId="7B48338C" wp14:editId="1BEE70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44725" cy="1148715"/>
          <wp:effectExtent l="0" t="0" r="3175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FK Brevark enkel utforming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72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019E">
      <w:t xml:space="preserve">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C071F" w14:textId="0B7DADF3" w:rsidR="00C61677" w:rsidRDefault="00763782">
    <w:pPr>
      <w:pStyle w:val="Top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56CBF34" wp14:editId="57EFFD77">
          <wp:simplePos x="0" y="0"/>
          <wp:positionH relativeFrom="page">
            <wp:posOffset>638175</wp:posOffset>
          </wp:positionH>
          <wp:positionV relativeFrom="page">
            <wp:posOffset>585470</wp:posOffset>
          </wp:positionV>
          <wp:extent cx="2244725" cy="453390"/>
          <wp:effectExtent l="0" t="0" r="3175" b="381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FK Brevark enkel utforming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725" cy="453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03096">
      <w:rPr>
        <w:noProof/>
      </w:rPr>
      <w:drawing>
        <wp:anchor distT="0" distB="0" distL="114300" distR="114300" simplePos="0" relativeHeight="251658240" behindDoc="1" locked="0" layoutInCell="1" allowOverlap="1" wp14:anchorId="2CDB9453" wp14:editId="7ED602AC">
          <wp:simplePos x="0" y="0"/>
          <wp:positionH relativeFrom="page">
            <wp:posOffset>6130925</wp:posOffset>
          </wp:positionH>
          <wp:positionV relativeFrom="page">
            <wp:posOffset>0</wp:posOffset>
          </wp:positionV>
          <wp:extent cx="1429385" cy="114871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FK Brevark enkel utforming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019E">
      <w:t xml:space="preserve">                                                                                     </w:t>
    </w:r>
    <w:r w:rsidR="008E6929">
      <w:t xml:space="preserve"> </w:t>
    </w:r>
    <w:r w:rsidR="004D019E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8039D"/>
    <w:multiLevelType w:val="hybridMultilevel"/>
    <w:tmpl w:val="FFD2D9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81946"/>
    <w:multiLevelType w:val="hybridMultilevel"/>
    <w:tmpl w:val="739C89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9174F"/>
    <w:multiLevelType w:val="hybridMultilevel"/>
    <w:tmpl w:val="A836BE0C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12976"/>
    <w:multiLevelType w:val="hybridMultilevel"/>
    <w:tmpl w:val="B9E285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85476"/>
    <w:multiLevelType w:val="hybridMultilevel"/>
    <w:tmpl w:val="001450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114D2"/>
    <w:multiLevelType w:val="hybridMultilevel"/>
    <w:tmpl w:val="CC9CF3F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97CF6"/>
    <w:multiLevelType w:val="hybridMultilevel"/>
    <w:tmpl w:val="845C6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C6A54"/>
    <w:multiLevelType w:val="hybridMultilevel"/>
    <w:tmpl w:val="B15243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B0E41"/>
    <w:multiLevelType w:val="hybridMultilevel"/>
    <w:tmpl w:val="03E6E6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4169F"/>
    <w:multiLevelType w:val="hybridMultilevel"/>
    <w:tmpl w:val="A2B2F1A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676178"/>
    <w:multiLevelType w:val="hybridMultilevel"/>
    <w:tmpl w:val="16AAF2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1750D"/>
    <w:multiLevelType w:val="hybridMultilevel"/>
    <w:tmpl w:val="E25C8F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485F30"/>
    <w:multiLevelType w:val="multilevel"/>
    <w:tmpl w:val="1D221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49893428">
    <w:abstractNumId w:val="5"/>
  </w:num>
  <w:num w:numId="2" w16cid:durableId="1183587143">
    <w:abstractNumId w:val="3"/>
  </w:num>
  <w:num w:numId="3" w16cid:durableId="241720322">
    <w:abstractNumId w:val="10"/>
  </w:num>
  <w:num w:numId="4" w16cid:durableId="787428438">
    <w:abstractNumId w:val="11"/>
  </w:num>
  <w:num w:numId="5" w16cid:durableId="1187672600">
    <w:abstractNumId w:val="12"/>
  </w:num>
  <w:num w:numId="6" w16cid:durableId="182407493">
    <w:abstractNumId w:val="2"/>
  </w:num>
  <w:num w:numId="7" w16cid:durableId="28991642">
    <w:abstractNumId w:val="9"/>
  </w:num>
  <w:num w:numId="8" w16cid:durableId="1736389899">
    <w:abstractNumId w:val="0"/>
  </w:num>
  <w:num w:numId="9" w16cid:durableId="537009484">
    <w:abstractNumId w:val="1"/>
  </w:num>
  <w:num w:numId="10" w16cid:durableId="1877228142">
    <w:abstractNumId w:val="6"/>
  </w:num>
  <w:num w:numId="11" w16cid:durableId="374962850">
    <w:abstractNumId w:val="8"/>
  </w:num>
  <w:num w:numId="12" w16cid:durableId="1778330280">
    <w:abstractNumId w:val="4"/>
  </w:num>
  <w:num w:numId="13" w16cid:durableId="6929998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0E3"/>
    <w:rsid w:val="000000A8"/>
    <w:rsid w:val="00001680"/>
    <w:rsid w:val="00005459"/>
    <w:rsid w:val="00007B57"/>
    <w:rsid w:val="00007C9C"/>
    <w:rsid w:val="000112C6"/>
    <w:rsid w:val="00011E27"/>
    <w:rsid w:val="00011F2F"/>
    <w:rsid w:val="00012234"/>
    <w:rsid w:val="00013E97"/>
    <w:rsid w:val="000144D8"/>
    <w:rsid w:val="0001548C"/>
    <w:rsid w:val="0001663F"/>
    <w:rsid w:val="00020ED3"/>
    <w:rsid w:val="00022D15"/>
    <w:rsid w:val="00023014"/>
    <w:rsid w:val="00024484"/>
    <w:rsid w:val="00025DE9"/>
    <w:rsid w:val="000266F9"/>
    <w:rsid w:val="00026AEE"/>
    <w:rsid w:val="000271BA"/>
    <w:rsid w:val="00027840"/>
    <w:rsid w:val="00031D94"/>
    <w:rsid w:val="000346D0"/>
    <w:rsid w:val="00034CAF"/>
    <w:rsid w:val="00035B45"/>
    <w:rsid w:val="0004299D"/>
    <w:rsid w:val="00044118"/>
    <w:rsid w:val="00044CA6"/>
    <w:rsid w:val="000465D8"/>
    <w:rsid w:val="00046882"/>
    <w:rsid w:val="000529E5"/>
    <w:rsid w:val="00053288"/>
    <w:rsid w:val="00054DE5"/>
    <w:rsid w:val="000625B0"/>
    <w:rsid w:val="00063342"/>
    <w:rsid w:val="00063E43"/>
    <w:rsid w:val="00064E1C"/>
    <w:rsid w:val="000665A1"/>
    <w:rsid w:val="000726CE"/>
    <w:rsid w:val="0007301E"/>
    <w:rsid w:val="00073230"/>
    <w:rsid w:val="00074BDB"/>
    <w:rsid w:val="00074DE5"/>
    <w:rsid w:val="00074DF9"/>
    <w:rsid w:val="0007555B"/>
    <w:rsid w:val="00075B8E"/>
    <w:rsid w:val="0007643E"/>
    <w:rsid w:val="00080D7D"/>
    <w:rsid w:val="00081B7B"/>
    <w:rsid w:val="00081C23"/>
    <w:rsid w:val="00081D4F"/>
    <w:rsid w:val="0008202D"/>
    <w:rsid w:val="000835D8"/>
    <w:rsid w:val="00084B6A"/>
    <w:rsid w:val="00084CBB"/>
    <w:rsid w:val="00084D0B"/>
    <w:rsid w:val="000853F5"/>
    <w:rsid w:val="000950FA"/>
    <w:rsid w:val="000954B1"/>
    <w:rsid w:val="0009600E"/>
    <w:rsid w:val="000963A0"/>
    <w:rsid w:val="00096404"/>
    <w:rsid w:val="000A29BA"/>
    <w:rsid w:val="000A3BAD"/>
    <w:rsid w:val="000A5FB4"/>
    <w:rsid w:val="000B0A39"/>
    <w:rsid w:val="000B1A62"/>
    <w:rsid w:val="000B21EC"/>
    <w:rsid w:val="000B39D0"/>
    <w:rsid w:val="000B44C1"/>
    <w:rsid w:val="000B4837"/>
    <w:rsid w:val="000B52BD"/>
    <w:rsid w:val="000B5CE7"/>
    <w:rsid w:val="000B5FFC"/>
    <w:rsid w:val="000B647B"/>
    <w:rsid w:val="000C17E1"/>
    <w:rsid w:val="000C17F6"/>
    <w:rsid w:val="000C1E74"/>
    <w:rsid w:val="000C386E"/>
    <w:rsid w:val="000C4D8F"/>
    <w:rsid w:val="000C5809"/>
    <w:rsid w:val="000C5E6F"/>
    <w:rsid w:val="000C6102"/>
    <w:rsid w:val="000C6507"/>
    <w:rsid w:val="000C7B18"/>
    <w:rsid w:val="000D00CB"/>
    <w:rsid w:val="000D0EA2"/>
    <w:rsid w:val="000D3EDA"/>
    <w:rsid w:val="000D49DF"/>
    <w:rsid w:val="000D542E"/>
    <w:rsid w:val="000D69F5"/>
    <w:rsid w:val="000D7677"/>
    <w:rsid w:val="000E14F1"/>
    <w:rsid w:val="000E525B"/>
    <w:rsid w:val="000E5899"/>
    <w:rsid w:val="000E75BA"/>
    <w:rsid w:val="000F2BBC"/>
    <w:rsid w:val="000F3B6D"/>
    <w:rsid w:val="000F58A3"/>
    <w:rsid w:val="0010035A"/>
    <w:rsid w:val="00100F52"/>
    <w:rsid w:val="00101A50"/>
    <w:rsid w:val="00102171"/>
    <w:rsid w:val="0010378D"/>
    <w:rsid w:val="0010382B"/>
    <w:rsid w:val="00103959"/>
    <w:rsid w:val="0010406F"/>
    <w:rsid w:val="001046AB"/>
    <w:rsid w:val="00104A70"/>
    <w:rsid w:val="00106CEC"/>
    <w:rsid w:val="00106E18"/>
    <w:rsid w:val="00110D88"/>
    <w:rsid w:val="00112092"/>
    <w:rsid w:val="001130B7"/>
    <w:rsid w:val="00115ADA"/>
    <w:rsid w:val="00120751"/>
    <w:rsid w:val="001257C5"/>
    <w:rsid w:val="00125BB9"/>
    <w:rsid w:val="00125EEB"/>
    <w:rsid w:val="00131464"/>
    <w:rsid w:val="0013353E"/>
    <w:rsid w:val="0013446C"/>
    <w:rsid w:val="001348AF"/>
    <w:rsid w:val="001355CA"/>
    <w:rsid w:val="0013605A"/>
    <w:rsid w:val="00137E8B"/>
    <w:rsid w:val="001428A4"/>
    <w:rsid w:val="001443F2"/>
    <w:rsid w:val="0014504B"/>
    <w:rsid w:val="00145D77"/>
    <w:rsid w:val="001466E7"/>
    <w:rsid w:val="00147927"/>
    <w:rsid w:val="00152BDC"/>
    <w:rsid w:val="0015390B"/>
    <w:rsid w:val="00154568"/>
    <w:rsid w:val="00164AE8"/>
    <w:rsid w:val="00167AE8"/>
    <w:rsid w:val="00170921"/>
    <w:rsid w:val="00170EEE"/>
    <w:rsid w:val="00172DAB"/>
    <w:rsid w:val="00173B99"/>
    <w:rsid w:val="001758E4"/>
    <w:rsid w:val="0017608E"/>
    <w:rsid w:val="0017662E"/>
    <w:rsid w:val="00177564"/>
    <w:rsid w:val="00180A59"/>
    <w:rsid w:val="001816ED"/>
    <w:rsid w:val="00183732"/>
    <w:rsid w:val="00185B2F"/>
    <w:rsid w:val="001866FC"/>
    <w:rsid w:val="00187C1D"/>
    <w:rsid w:val="001912B7"/>
    <w:rsid w:val="0019273E"/>
    <w:rsid w:val="00192959"/>
    <w:rsid w:val="00192EC7"/>
    <w:rsid w:val="00193101"/>
    <w:rsid w:val="00194664"/>
    <w:rsid w:val="00194BB3"/>
    <w:rsid w:val="0019527A"/>
    <w:rsid w:val="001967CF"/>
    <w:rsid w:val="001A1A28"/>
    <w:rsid w:val="001A2367"/>
    <w:rsid w:val="001A3227"/>
    <w:rsid w:val="001A32FF"/>
    <w:rsid w:val="001A4F69"/>
    <w:rsid w:val="001A5BF3"/>
    <w:rsid w:val="001A6609"/>
    <w:rsid w:val="001A7991"/>
    <w:rsid w:val="001B25C3"/>
    <w:rsid w:val="001B2DE3"/>
    <w:rsid w:val="001B3926"/>
    <w:rsid w:val="001B4D23"/>
    <w:rsid w:val="001B57D4"/>
    <w:rsid w:val="001B6C3C"/>
    <w:rsid w:val="001C0DCC"/>
    <w:rsid w:val="001C0E22"/>
    <w:rsid w:val="001C1B9D"/>
    <w:rsid w:val="001C2290"/>
    <w:rsid w:val="001C2B7C"/>
    <w:rsid w:val="001C316B"/>
    <w:rsid w:val="001C3834"/>
    <w:rsid w:val="001C3E29"/>
    <w:rsid w:val="001C5085"/>
    <w:rsid w:val="001C5204"/>
    <w:rsid w:val="001C59CE"/>
    <w:rsid w:val="001C6BFF"/>
    <w:rsid w:val="001D296B"/>
    <w:rsid w:val="001D373C"/>
    <w:rsid w:val="001D4272"/>
    <w:rsid w:val="001D6EF2"/>
    <w:rsid w:val="001D71D8"/>
    <w:rsid w:val="001D7E21"/>
    <w:rsid w:val="001E11E1"/>
    <w:rsid w:val="001E183B"/>
    <w:rsid w:val="001E25BB"/>
    <w:rsid w:val="001E598A"/>
    <w:rsid w:val="001E5E64"/>
    <w:rsid w:val="001E735C"/>
    <w:rsid w:val="001E7B05"/>
    <w:rsid w:val="001E7FED"/>
    <w:rsid w:val="001F0496"/>
    <w:rsid w:val="001F098F"/>
    <w:rsid w:val="001F22DB"/>
    <w:rsid w:val="001F2418"/>
    <w:rsid w:val="001F3C6B"/>
    <w:rsid w:val="001F4798"/>
    <w:rsid w:val="001F6637"/>
    <w:rsid w:val="001F752E"/>
    <w:rsid w:val="00200B96"/>
    <w:rsid w:val="00201A96"/>
    <w:rsid w:val="00202781"/>
    <w:rsid w:val="00202E95"/>
    <w:rsid w:val="00203B91"/>
    <w:rsid w:val="002065CA"/>
    <w:rsid w:val="002131FE"/>
    <w:rsid w:val="002135FD"/>
    <w:rsid w:val="002164C7"/>
    <w:rsid w:val="0021765E"/>
    <w:rsid w:val="002203B1"/>
    <w:rsid w:val="00221EB4"/>
    <w:rsid w:val="0022205D"/>
    <w:rsid w:val="00224565"/>
    <w:rsid w:val="00224C8B"/>
    <w:rsid w:val="0022590F"/>
    <w:rsid w:val="00226D50"/>
    <w:rsid w:val="002274A3"/>
    <w:rsid w:val="00233891"/>
    <w:rsid w:val="002341EF"/>
    <w:rsid w:val="0023421B"/>
    <w:rsid w:val="00234A1E"/>
    <w:rsid w:val="00235AB8"/>
    <w:rsid w:val="00236764"/>
    <w:rsid w:val="002407F6"/>
    <w:rsid w:val="00242332"/>
    <w:rsid w:val="00246FB6"/>
    <w:rsid w:val="00251ED0"/>
    <w:rsid w:val="0025224D"/>
    <w:rsid w:val="00254CC2"/>
    <w:rsid w:val="002554DC"/>
    <w:rsid w:val="00257DFD"/>
    <w:rsid w:val="0026029D"/>
    <w:rsid w:val="0026159D"/>
    <w:rsid w:val="00264018"/>
    <w:rsid w:val="00264D6B"/>
    <w:rsid w:val="002658B3"/>
    <w:rsid w:val="00266901"/>
    <w:rsid w:val="00267820"/>
    <w:rsid w:val="00270936"/>
    <w:rsid w:val="00270C38"/>
    <w:rsid w:val="00271031"/>
    <w:rsid w:val="00272419"/>
    <w:rsid w:val="0027279B"/>
    <w:rsid w:val="00273040"/>
    <w:rsid w:val="002731E1"/>
    <w:rsid w:val="002737D9"/>
    <w:rsid w:val="00274862"/>
    <w:rsid w:val="00274976"/>
    <w:rsid w:val="00276268"/>
    <w:rsid w:val="002819C1"/>
    <w:rsid w:val="002838ED"/>
    <w:rsid w:val="002841C5"/>
    <w:rsid w:val="002843A6"/>
    <w:rsid w:val="00285F3B"/>
    <w:rsid w:val="00286589"/>
    <w:rsid w:val="0028735F"/>
    <w:rsid w:val="00287F81"/>
    <w:rsid w:val="00290B67"/>
    <w:rsid w:val="00291057"/>
    <w:rsid w:val="00294E39"/>
    <w:rsid w:val="002950D2"/>
    <w:rsid w:val="002950DD"/>
    <w:rsid w:val="002A5AA5"/>
    <w:rsid w:val="002B085D"/>
    <w:rsid w:val="002B0E06"/>
    <w:rsid w:val="002B1FEF"/>
    <w:rsid w:val="002B3088"/>
    <w:rsid w:val="002B3A1B"/>
    <w:rsid w:val="002B3CC3"/>
    <w:rsid w:val="002B3FB9"/>
    <w:rsid w:val="002B40AB"/>
    <w:rsid w:val="002B5037"/>
    <w:rsid w:val="002B75D7"/>
    <w:rsid w:val="002C5173"/>
    <w:rsid w:val="002C6A95"/>
    <w:rsid w:val="002D2151"/>
    <w:rsid w:val="002D21D8"/>
    <w:rsid w:val="002D414D"/>
    <w:rsid w:val="002D41BA"/>
    <w:rsid w:val="002D5D5E"/>
    <w:rsid w:val="002D5E54"/>
    <w:rsid w:val="002D6C69"/>
    <w:rsid w:val="002D6D4D"/>
    <w:rsid w:val="002D702F"/>
    <w:rsid w:val="002E0AC9"/>
    <w:rsid w:val="002E2D9B"/>
    <w:rsid w:val="002E334B"/>
    <w:rsid w:val="002E3629"/>
    <w:rsid w:val="002E3A92"/>
    <w:rsid w:val="002E41A7"/>
    <w:rsid w:val="002E5193"/>
    <w:rsid w:val="002E5285"/>
    <w:rsid w:val="002E640C"/>
    <w:rsid w:val="002E654D"/>
    <w:rsid w:val="002E6957"/>
    <w:rsid w:val="002F0106"/>
    <w:rsid w:val="002F052C"/>
    <w:rsid w:val="002F0565"/>
    <w:rsid w:val="002F0CEE"/>
    <w:rsid w:val="002F535D"/>
    <w:rsid w:val="002F5B49"/>
    <w:rsid w:val="002F66A3"/>
    <w:rsid w:val="00301C5E"/>
    <w:rsid w:val="003039B7"/>
    <w:rsid w:val="00303A8D"/>
    <w:rsid w:val="00304BA3"/>
    <w:rsid w:val="00304BD8"/>
    <w:rsid w:val="00305A5E"/>
    <w:rsid w:val="00305DD3"/>
    <w:rsid w:val="00306947"/>
    <w:rsid w:val="00307DCD"/>
    <w:rsid w:val="00313976"/>
    <w:rsid w:val="00313E18"/>
    <w:rsid w:val="00314C4A"/>
    <w:rsid w:val="00315E7B"/>
    <w:rsid w:val="00322CBB"/>
    <w:rsid w:val="00326AD3"/>
    <w:rsid w:val="00330057"/>
    <w:rsid w:val="003308C8"/>
    <w:rsid w:val="00332549"/>
    <w:rsid w:val="0033298E"/>
    <w:rsid w:val="00332B0C"/>
    <w:rsid w:val="00336F99"/>
    <w:rsid w:val="0033783D"/>
    <w:rsid w:val="00337935"/>
    <w:rsid w:val="00340446"/>
    <w:rsid w:val="003431F8"/>
    <w:rsid w:val="003432D1"/>
    <w:rsid w:val="0034349D"/>
    <w:rsid w:val="00343A6F"/>
    <w:rsid w:val="00344298"/>
    <w:rsid w:val="003450B4"/>
    <w:rsid w:val="00346353"/>
    <w:rsid w:val="00346FC0"/>
    <w:rsid w:val="003512AB"/>
    <w:rsid w:val="00356F06"/>
    <w:rsid w:val="00360AD0"/>
    <w:rsid w:val="00360BA9"/>
    <w:rsid w:val="00361ECC"/>
    <w:rsid w:val="0036310D"/>
    <w:rsid w:val="00363AEA"/>
    <w:rsid w:val="00363D47"/>
    <w:rsid w:val="003644FC"/>
    <w:rsid w:val="00366767"/>
    <w:rsid w:val="00366AB4"/>
    <w:rsid w:val="00371244"/>
    <w:rsid w:val="003739A6"/>
    <w:rsid w:val="00374573"/>
    <w:rsid w:val="003748F7"/>
    <w:rsid w:val="0037588B"/>
    <w:rsid w:val="00376649"/>
    <w:rsid w:val="0037719D"/>
    <w:rsid w:val="00380CCA"/>
    <w:rsid w:val="00381C43"/>
    <w:rsid w:val="00381D93"/>
    <w:rsid w:val="00382C5B"/>
    <w:rsid w:val="003843B1"/>
    <w:rsid w:val="00386F38"/>
    <w:rsid w:val="00387FA1"/>
    <w:rsid w:val="00390106"/>
    <w:rsid w:val="00391D22"/>
    <w:rsid w:val="0039340F"/>
    <w:rsid w:val="0039354E"/>
    <w:rsid w:val="0039464D"/>
    <w:rsid w:val="0039658F"/>
    <w:rsid w:val="003A14B2"/>
    <w:rsid w:val="003A1C5A"/>
    <w:rsid w:val="003A39D9"/>
    <w:rsid w:val="003A5272"/>
    <w:rsid w:val="003A7592"/>
    <w:rsid w:val="003B07B3"/>
    <w:rsid w:val="003B1361"/>
    <w:rsid w:val="003B1DB4"/>
    <w:rsid w:val="003B358B"/>
    <w:rsid w:val="003B3D85"/>
    <w:rsid w:val="003B58C9"/>
    <w:rsid w:val="003B76CA"/>
    <w:rsid w:val="003C15E9"/>
    <w:rsid w:val="003C2798"/>
    <w:rsid w:val="003C3662"/>
    <w:rsid w:val="003C6840"/>
    <w:rsid w:val="003C7634"/>
    <w:rsid w:val="003C9F91"/>
    <w:rsid w:val="003D0915"/>
    <w:rsid w:val="003D3761"/>
    <w:rsid w:val="003D3D9A"/>
    <w:rsid w:val="003D52AC"/>
    <w:rsid w:val="003E0777"/>
    <w:rsid w:val="003E4DD9"/>
    <w:rsid w:val="003F1DEA"/>
    <w:rsid w:val="003F1E4A"/>
    <w:rsid w:val="003F6472"/>
    <w:rsid w:val="003F6A94"/>
    <w:rsid w:val="003F6C3F"/>
    <w:rsid w:val="003F6D7B"/>
    <w:rsid w:val="00400874"/>
    <w:rsid w:val="00402334"/>
    <w:rsid w:val="00402914"/>
    <w:rsid w:val="00402A23"/>
    <w:rsid w:val="00406E3E"/>
    <w:rsid w:val="0040741D"/>
    <w:rsid w:val="004074CF"/>
    <w:rsid w:val="004076AD"/>
    <w:rsid w:val="004106AB"/>
    <w:rsid w:val="00413FF9"/>
    <w:rsid w:val="004255CE"/>
    <w:rsid w:val="00425884"/>
    <w:rsid w:val="004268F5"/>
    <w:rsid w:val="0042749D"/>
    <w:rsid w:val="00427E75"/>
    <w:rsid w:val="00431168"/>
    <w:rsid w:val="00432DF5"/>
    <w:rsid w:val="00434D6B"/>
    <w:rsid w:val="00434EF1"/>
    <w:rsid w:val="00435EBD"/>
    <w:rsid w:val="004366F3"/>
    <w:rsid w:val="00436909"/>
    <w:rsid w:val="00440989"/>
    <w:rsid w:val="00440AFE"/>
    <w:rsid w:val="00442056"/>
    <w:rsid w:val="004428CB"/>
    <w:rsid w:val="00443DD3"/>
    <w:rsid w:val="0044556B"/>
    <w:rsid w:val="00446BBC"/>
    <w:rsid w:val="00447D11"/>
    <w:rsid w:val="004504FF"/>
    <w:rsid w:val="00452226"/>
    <w:rsid w:val="00455288"/>
    <w:rsid w:val="004556D8"/>
    <w:rsid w:val="004559FB"/>
    <w:rsid w:val="00455D48"/>
    <w:rsid w:val="0045761F"/>
    <w:rsid w:val="00460E0E"/>
    <w:rsid w:val="00461079"/>
    <w:rsid w:val="00463D74"/>
    <w:rsid w:val="0046478C"/>
    <w:rsid w:val="0046574C"/>
    <w:rsid w:val="0046778C"/>
    <w:rsid w:val="00467B71"/>
    <w:rsid w:val="00470300"/>
    <w:rsid w:val="004728BC"/>
    <w:rsid w:val="00476397"/>
    <w:rsid w:val="00476701"/>
    <w:rsid w:val="00477196"/>
    <w:rsid w:val="00477D55"/>
    <w:rsid w:val="00480327"/>
    <w:rsid w:val="00481E76"/>
    <w:rsid w:val="004827BB"/>
    <w:rsid w:val="00483725"/>
    <w:rsid w:val="004839AF"/>
    <w:rsid w:val="00484295"/>
    <w:rsid w:val="0048454D"/>
    <w:rsid w:val="0048470E"/>
    <w:rsid w:val="00485844"/>
    <w:rsid w:val="0049055F"/>
    <w:rsid w:val="00491C74"/>
    <w:rsid w:val="00493155"/>
    <w:rsid w:val="00493A30"/>
    <w:rsid w:val="004942DF"/>
    <w:rsid w:val="0049543B"/>
    <w:rsid w:val="0049771F"/>
    <w:rsid w:val="00497926"/>
    <w:rsid w:val="004A1E33"/>
    <w:rsid w:val="004A225F"/>
    <w:rsid w:val="004A252C"/>
    <w:rsid w:val="004A413F"/>
    <w:rsid w:val="004A5755"/>
    <w:rsid w:val="004A58DD"/>
    <w:rsid w:val="004A6481"/>
    <w:rsid w:val="004A671A"/>
    <w:rsid w:val="004B0813"/>
    <w:rsid w:val="004B161A"/>
    <w:rsid w:val="004B2304"/>
    <w:rsid w:val="004B237C"/>
    <w:rsid w:val="004B2F01"/>
    <w:rsid w:val="004B35C0"/>
    <w:rsid w:val="004B3797"/>
    <w:rsid w:val="004B4282"/>
    <w:rsid w:val="004B554F"/>
    <w:rsid w:val="004B6584"/>
    <w:rsid w:val="004B7076"/>
    <w:rsid w:val="004B74FC"/>
    <w:rsid w:val="004C0411"/>
    <w:rsid w:val="004C0688"/>
    <w:rsid w:val="004C1480"/>
    <w:rsid w:val="004C31B5"/>
    <w:rsid w:val="004C3BCC"/>
    <w:rsid w:val="004C6E71"/>
    <w:rsid w:val="004C778B"/>
    <w:rsid w:val="004D019E"/>
    <w:rsid w:val="004D1EB9"/>
    <w:rsid w:val="004D2259"/>
    <w:rsid w:val="004D2F06"/>
    <w:rsid w:val="004D72B7"/>
    <w:rsid w:val="004D7AEB"/>
    <w:rsid w:val="004E08AE"/>
    <w:rsid w:val="004E0AEA"/>
    <w:rsid w:val="004E1B93"/>
    <w:rsid w:val="004E2D01"/>
    <w:rsid w:val="004E36BF"/>
    <w:rsid w:val="004E47E0"/>
    <w:rsid w:val="004E4B69"/>
    <w:rsid w:val="004E50E4"/>
    <w:rsid w:val="004E6293"/>
    <w:rsid w:val="004E676A"/>
    <w:rsid w:val="004E765B"/>
    <w:rsid w:val="004F13B5"/>
    <w:rsid w:val="004F2998"/>
    <w:rsid w:val="004F3EDB"/>
    <w:rsid w:val="004F4290"/>
    <w:rsid w:val="004F6C00"/>
    <w:rsid w:val="004F7F69"/>
    <w:rsid w:val="005014F8"/>
    <w:rsid w:val="005031B9"/>
    <w:rsid w:val="00504080"/>
    <w:rsid w:val="00505A56"/>
    <w:rsid w:val="00506060"/>
    <w:rsid w:val="0050655D"/>
    <w:rsid w:val="005119CC"/>
    <w:rsid w:val="00511F6F"/>
    <w:rsid w:val="00512830"/>
    <w:rsid w:val="0051349F"/>
    <w:rsid w:val="005153FF"/>
    <w:rsid w:val="0051558C"/>
    <w:rsid w:val="00521FC8"/>
    <w:rsid w:val="00524114"/>
    <w:rsid w:val="00526B74"/>
    <w:rsid w:val="00526ED0"/>
    <w:rsid w:val="005303A5"/>
    <w:rsid w:val="00532398"/>
    <w:rsid w:val="00532745"/>
    <w:rsid w:val="00533182"/>
    <w:rsid w:val="00535CE6"/>
    <w:rsid w:val="00536483"/>
    <w:rsid w:val="00536F73"/>
    <w:rsid w:val="005410A2"/>
    <w:rsid w:val="005434F6"/>
    <w:rsid w:val="005448BD"/>
    <w:rsid w:val="00544F9E"/>
    <w:rsid w:val="0054511D"/>
    <w:rsid w:val="005457C0"/>
    <w:rsid w:val="00545AED"/>
    <w:rsid w:val="00546ABE"/>
    <w:rsid w:val="0055278F"/>
    <w:rsid w:val="00554CDD"/>
    <w:rsid w:val="00555DC3"/>
    <w:rsid w:val="00557093"/>
    <w:rsid w:val="00561AE9"/>
    <w:rsid w:val="0056422B"/>
    <w:rsid w:val="00565BFB"/>
    <w:rsid w:val="005661A6"/>
    <w:rsid w:val="005669FE"/>
    <w:rsid w:val="00566B17"/>
    <w:rsid w:val="00571475"/>
    <w:rsid w:val="00572581"/>
    <w:rsid w:val="00573B66"/>
    <w:rsid w:val="00573BAA"/>
    <w:rsid w:val="0057463A"/>
    <w:rsid w:val="00576865"/>
    <w:rsid w:val="00577853"/>
    <w:rsid w:val="005778A4"/>
    <w:rsid w:val="00585B9E"/>
    <w:rsid w:val="0059146C"/>
    <w:rsid w:val="00596B2D"/>
    <w:rsid w:val="00596D2C"/>
    <w:rsid w:val="00597219"/>
    <w:rsid w:val="00597ACB"/>
    <w:rsid w:val="00597EE7"/>
    <w:rsid w:val="005A0C86"/>
    <w:rsid w:val="005A2458"/>
    <w:rsid w:val="005A55B3"/>
    <w:rsid w:val="005A78C9"/>
    <w:rsid w:val="005A7C4F"/>
    <w:rsid w:val="005A7D0D"/>
    <w:rsid w:val="005B21AA"/>
    <w:rsid w:val="005B2C1D"/>
    <w:rsid w:val="005B368B"/>
    <w:rsid w:val="005B3813"/>
    <w:rsid w:val="005B3AD1"/>
    <w:rsid w:val="005B4936"/>
    <w:rsid w:val="005C096D"/>
    <w:rsid w:val="005C16E7"/>
    <w:rsid w:val="005C40A7"/>
    <w:rsid w:val="005C5AFD"/>
    <w:rsid w:val="005C5B71"/>
    <w:rsid w:val="005C5E74"/>
    <w:rsid w:val="005C716A"/>
    <w:rsid w:val="005C765F"/>
    <w:rsid w:val="005D0BA5"/>
    <w:rsid w:val="005D2E0B"/>
    <w:rsid w:val="005D4EA6"/>
    <w:rsid w:val="005D4F59"/>
    <w:rsid w:val="005D5575"/>
    <w:rsid w:val="005E1CB4"/>
    <w:rsid w:val="005E1FBD"/>
    <w:rsid w:val="005E4473"/>
    <w:rsid w:val="005E4828"/>
    <w:rsid w:val="005E6D68"/>
    <w:rsid w:val="005E7647"/>
    <w:rsid w:val="005E7820"/>
    <w:rsid w:val="005F0B31"/>
    <w:rsid w:val="005F22AA"/>
    <w:rsid w:val="005F5A2E"/>
    <w:rsid w:val="005F6994"/>
    <w:rsid w:val="005F7165"/>
    <w:rsid w:val="005F751F"/>
    <w:rsid w:val="00600778"/>
    <w:rsid w:val="006012B1"/>
    <w:rsid w:val="00601C82"/>
    <w:rsid w:val="00602739"/>
    <w:rsid w:val="00603096"/>
    <w:rsid w:val="00603279"/>
    <w:rsid w:val="00603770"/>
    <w:rsid w:val="00605855"/>
    <w:rsid w:val="00606A56"/>
    <w:rsid w:val="00606B05"/>
    <w:rsid w:val="006103C8"/>
    <w:rsid w:val="006116BD"/>
    <w:rsid w:val="00613168"/>
    <w:rsid w:val="00615FEA"/>
    <w:rsid w:val="00617534"/>
    <w:rsid w:val="00622B4A"/>
    <w:rsid w:val="00622F08"/>
    <w:rsid w:val="00623222"/>
    <w:rsid w:val="00624D59"/>
    <w:rsid w:val="006258F5"/>
    <w:rsid w:val="00625AB3"/>
    <w:rsid w:val="006279CF"/>
    <w:rsid w:val="00627E20"/>
    <w:rsid w:val="0063094F"/>
    <w:rsid w:val="00630F30"/>
    <w:rsid w:val="00633AA9"/>
    <w:rsid w:val="00634069"/>
    <w:rsid w:val="00637514"/>
    <w:rsid w:val="00640EFC"/>
    <w:rsid w:val="00643011"/>
    <w:rsid w:val="006440D0"/>
    <w:rsid w:val="00647434"/>
    <w:rsid w:val="00650E53"/>
    <w:rsid w:val="00651DAC"/>
    <w:rsid w:val="006524E3"/>
    <w:rsid w:val="00655405"/>
    <w:rsid w:val="006556F0"/>
    <w:rsid w:val="00657704"/>
    <w:rsid w:val="0065772B"/>
    <w:rsid w:val="00660FEE"/>
    <w:rsid w:val="00661C12"/>
    <w:rsid w:val="00661E46"/>
    <w:rsid w:val="00662194"/>
    <w:rsid w:val="00662425"/>
    <w:rsid w:val="00663624"/>
    <w:rsid w:val="006646EB"/>
    <w:rsid w:val="00664776"/>
    <w:rsid w:val="00665E2D"/>
    <w:rsid w:val="00666691"/>
    <w:rsid w:val="006668A9"/>
    <w:rsid w:val="00666B77"/>
    <w:rsid w:val="006703B1"/>
    <w:rsid w:val="00672AF0"/>
    <w:rsid w:val="00673580"/>
    <w:rsid w:val="006735C0"/>
    <w:rsid w:val="00675201"/>
    <w:rsid w:val="00682627"/>
    <w:rsid w:val="00685A94"/>
    <w:rsid w:val="00686693"/>
    <w:rsid w:val="00686F8B"/>
    <w:rsid w:val="006878BF"/>
    <w:rsid w:val="00690574"/>
    <w:rsid w:val="006911E5"/>
    <w:rsid w:val="006914A9"/>
    <w:rsid w:val="00695D22"/>
    <w:rsid w:val="006970A6"/>
    <w:rsid w:val="00697BD8"/>
    <w:rsid w:val="006A035E"/>
    <w:rsid w:val="006A2B5E"/>
    <w:rsid w:val="006A4820"/>
    <w:rsid w:val="006A5DCD"/>
    <w:rsid w:val="006A63F9"/>
    <w:rsid w:val="006A7DA6"/>
    <w:rsid w:val="006B02AC"/>
    <w:rsid w:val="006B036C"/>
    <w:rsid w:val="006B394E"/>
    <w:rsid w:val="006B4204"/>
    <w:rsid w:val="006B4661"/>
    <w:rsid w:val="006B6AB2"/>
    <w:rsid w:val="006B7421"/>
    <w:rsid w:val="006B77CF"/>
    <w:rsid w:val="006C0C70"/>
    <w:rsid w:val="006C24A1"/>
    <w:rsid w:val="006C2D93"/>
    <w:rsid w:val="006C2F0A"/>
    <w:rsid w:val="006C5456"/>
    <w:rsid w:val="006C55DF"/>
    <w:rsid w:val="006C66EF"/>
    <w:rsid w:val="006C7634"/>
    <w:rsid w:val="006D32F7"/>
    <w:rsid w:val="006D3A8D"/>
    <w:rsid w:val="006D3E17"/>
    <w:rsid w:val="006D3EED"/>
    <w:rsid w:val="006D45A1"/>
    <w:rsid w:val="006D5F3E"/>
    <w:rsid w:val="006E0132"/>
    <w:rsid w:val="006E1BD1"/>
    <w:rsid w:val="006E400B"/>
    <w:rsid w:val="006E54BA"/>
    <w:rsid w:val="006E55C5"/>
    <w:rsid w:val="006E64F1"/>
    <w:rsid w:val="006E6C52"/>
    <w:rsid w:val="006E7515"/>
    <w:rsid w:val="006E7C69"/>
    <w:rsid w:val="006E7E27"/>
    <w:rsid w:val="006F00D9"/>
    <w:rsid w:val="006F03E1"/>
    <w:rsid w:val="006F08BD"/>
    <w:rsid w:val="006F2979"/>
    <w:rsid w:val="006F3F6B"/>
    <w:rsid w:val="006F4EFC"/>
    <w:rsid w:val="006F7007"/>
    <w:rsid w:val="006F7787"/>
    <w:rsid w:val="007011CF"/>
    <w:rsid w:val="00702DA0"/>
    <w:rsid w:val="00704BE3"/>
    <w:rsid w:val="00704FA1"/>
    <w:rsid w:val="00705930"/>
    <w:rsid w:val="00705CAD"/>
    <w:rsid w:val="007073F3"/>
    <w:rsid w:val="007074F8"/>
    <w:rsid w:val="00707B5C"/>
    <w:rsid w:val="007103BD"/>
    <w:rsid w:val="007108AB"/>
    <w:rsid w:val="0071168E"/>
    <w:rsid w:val="00712A2E"/>
    <w:rsid w:val="0071411E"/>
    <w:rsid w:val="007154B9"/>
    <w:rsid w:val="00716E43"/>
    <w:rsid w:val="00720337"/>
    <w:rsid w:val="007208E3"/>
    <w:rsid w:val="00720934"/>
    <w:rsid w:val="00720B43"/>
    <w:rsid w:val="00721D24"/>
    <w:rsid w:val="00723371"/>
    <w:rsid w:val="00723CBD"/>
    <w:rsid w:val="00725A95"/>
    <w:rsid w:val="0072619D"/>
    <w:rsid w:val="00730191"/>
    <w:rsid w:val="007304E8"/>
    <w:rsid w:val="007314A6"/>
    <w:rsid w:val="0073172A"/>
    <w:rsid w:val="00737047"/>
    <w:rsid w:val="007400FA"/>
    <w:rsid w:val="00741F7C"/>
    <w:rsid w:val="00743499"/>
    <w:rsid w:val="00743EBC"/>
    <w:rsid w:val="007440D2"/>
    <w:rsid w:val="0074554D"/>
    <w:rsid w:val="00746213"/>
    <w:rsid w:val="007462B0"/>
    <w:rsid w:val="0075109A"/>
    <w:rsid w:val="00751548"/>
    <w:rsid w:val="00751D49"/>
    <w:rsid w:val="0075648F"/>
    <w:rsid w:val="007564F3"/>
    <w:rsid w:val="007621AE"/>
    <w:rsid w:val="00763782"/>
    <w:rsid w:val="00764541"/>
    <w:rsid w:val="0076473F"/>
    <w:rsid w:val="00765AC3"/>
    <w:rsid w:val="00766B37"/>
    <w:rsid w:val="007675C4"/>
    <w:rsid w:val="007725D1"/>
    <w:rsid w:val="00775C74"/>
    <w:rsid w:val="00776805"/>
    <w:rsid w:val="00776D90"/>
    <w:rsid w:val="0077700E"/>
    <w:rsid w:val="00777189"/>
    <w:rsid w:val="00781846"/>
    <w:rsid w:val="007832D3"/>
    <w:rsid w:val="00791969"/>
    <w:rsid w:val="00792312"/>
    <w:rsid w:val="00794D33"/>
    <w:rsid w:val="0079522A"/>
    <w:rsid w:val="00795623"/>
    <w:rsid w:val="00796251"/>
    <w:rsid w:val="00796A25"/>
    <w:rsid w:val="00796E11"/>
    <w:rsid w:val="00796E35"/>
    <w:rsid w:val="007975ED"/>
    <w:rsid w:val="007A43F3"/>
    <w:rsid w:val="007A54E3"/>
    <w:rsid w:val="007A584A"/>
    <w:rsid w:val="007A5C0F"/>
    <w:rsid w:val="007A64E7"/>
    <w:rsid w:val="007A7CD0"/>
    <w:rsid w:val="007A7F73"/>
    <w:rsid w:val="007A7F77"/>
    <w:rsid w:val="007B0DFD"/>
    <w:rsid w:val="007B3C76"/>
    <w:rsid w:val="007B47DB"/>
    <w:rsid w:val="007B4C99"/>
    <w:rsid w:val="007B4EAC"/>
    <w:rsid w:val="007B4F57"/>
    <w:rsid w:val="007B50DE"/>
    <w:rsid w:val="007B582E"/>
    <w:rsid w:val="007B7186"/>
    <w:rsid w:val="007B774E"/>
    <w:rsid w:val="007C0AAE"/>
    <w:rsid w:val="007C0EE5"/>
    <w:rsid w:val="007C0F3B"/>
    <w:rsid w:val="007C1954"/>
    <w:rsid w:val="007C31AE"/>
    <w:rsid w:val="007C31CB"/>
    <w:rsid w:val="007C4B53"/>
    <w:rsid w:val="007C5239"/>
    <w:rsid w:val="007C5B56"/>
    <w:rsid w:val="007C68F2"/>
    <w:rsid w:val="007C6B81"/>
    <w:rsid w:val="007C6F3F"/>
    <w:rsid w:val="007D007E"/>
    <w:rsid w:val="007D2C87"/>
    <w:rsid w:val="007D382B"/>
    <w:rsid w:val="007D3D0A"/>
    <w:rsid w:val="007D3DA1"/>
    <w:rsid w:val="007D4996"/>
    <w:rsid w:val="007D4E7D"/>
    <w:rsid w:val="007D7C0B"/>
    <w:rsid w:val="007E1568"/>
    <w:rsid w:val="007E369D"/>
    <w:rsid w:val="007E44E7"/>
    <w:rsid w:val="007E662E"/>
    <w:rsid w:val="007E6F31"/>
    <w:rsid w:val="007E78C2"/>
    <w:rsid w:val="007F07B8"/>
    <w:rsid w:val="007F1115"/>
    <w:rsid w:val="007F1A07"/>
    <w:rsid w:val="007F3AE6"/>
    <w:rsid w:val="007F50EB"/>
    <w:rsid w:val="007F6859"/>
    <w:rsid w:val="008012C7"/>
    <w:rsid w:val="0080153B"/>
    <w:rsid w:val="00801CFD"/>
    <w:rsid w:val="00802DCC"/>
    <w:rsid w:val="00803E4C"/>
    <w:rsid w:val="00804A55"/>
    <w:rsid w:val="008071BF"/>
    <w:rsid w:val="0081063B"/>
    <w:rsid w:val="00810A5A"/>
    <w:rsid w:val="008114FD"/>
    <w:rsid w:val="0081350B"/>
    <w:rsid w:val="0081360D"/>
    <w:rsid w:val="0081620B"/>
    <w:rsid w:val="008202D8"/>
    <w:rsid w:val="00820B79"/>
    <w:rsid w:val="00820DC1"/>
    <w:rsid w:val="008210AF"/>
    <w:rsid w:val="00821A9E"/>
    <w:rsid w:val="008221FE"/>
    <w:rsid w:val="00822F34"/>
    <w:rsid w:val="00826B4C"/>
    <w:rsid w:val="00831FBD"/>
    <w:rsid w:val="00832FB8"/>
    <w:rsid w:val="008343C8"/>
    <w:rsid w:val="008349F7"/>
    <w:rsid w:val="00836C98"/>
    <w:rsid w:val="00841868"/>
    <w:rsid w:val="00843825"/>
    <w:rsid w:val="00843936"/>
    <w:rsid w:val="008441CC"/>
    <w:rsid w:val="008472DB"/>
    <w:rsid w:val="008533DA"/>
    <w:rsid w:val="008550A6"/>
    <w:rsid w:val="00855F28"/>
    <w:rsid w:val="008633D4"/>
    <w:rsid w:val="00866CB4"/>
    <w:rsid w:val="00870451"/>
    <w:rsid w:val="00871DE4"/>
    <w:rsid w:val="00872024"/>
    <w:rsid w:val="008724E2"/>
    <w:rsid w:val="00872911"/>
    <w:rsid w:val="0087561A"/>
    <w:rsid w:val="008808E9"/>
    <w:rsid w:val="00880BBC"/>
    <w:rsid w:val="008817AD"/>
    <w:rsid w:val="00885492"/>
    <w:rsid w:val="008855EA"/>
    <w:rsid w:val="008857CA"/>
    <w:rsid w:val="008867A1"/>
    <w:rsid w:val="008868E2"/>
    <w:rsid w:val="00886AD2"/>
    <w:rsid w:val="00890404"/>
    <w:rsid w:val="00896B01"/>
    <w:rsid w:val="00896C42"/>
    <w:rsid w:val="008A07F6"/>
    <w:rsid w:val="008A0C1B"/>
    <w:rsid w:val="008A1DA4"/>
    <w:rsid w:val="008A3BA2"/>
    <w:rsid w:val="008A4101"/>
    <w:rsid w:val="008A4157"/>
    <w:rsid w:val="008A5F75"/>
    <w:rsid w:val="008A6200"/>
    <w:rsid w:val="008A77FA"/>
    <w:rsid w:val="008A7875"/>
    <w:rsid w:val="008B31AA"/>
    <w:rsid w:val="008B3629"/>
    <w:rsid w:val="008B3BBC"/>
    <w:rsid w:val="008B70F7"/>
    <w:rsid w:val="008C028F"/>
    <w:rsid w:val="008C09F2"/>
    <w:rsid w:val="008C2E62"/>
    <w:rsid w:val="008C3D05"/>
    <w:rsid w:val="008C3F83"/>
    <w:rsid w:val="008C4C2C"/>
    <w:rsid w:val="008C5FF5"/>
    <w:rsid w:val="008C7E82"/>
    <w:rsid w:val="008C7FDF"/>
    <w:rsid w:val="008D46BE"/>
    <w:rsid w:val="008D6468"/>
    <w:rsid w:val="008E26A5"/>
    <w:rsid w:val="008E566D"/>
    <w:rsid w:val="008E5B66"/>
    <w:rsid w:val="008E6929"/>
    <w:rsid w:val="008F29F6"/>
    <w:rsid w:val="008F30CC"/>
    <w:rsid w:val="008F50B6"/>
    <w:rsid w:val="008F6D75"/>
    <w:rsid w:val="008F6EF2"/>
    <w:rsid w:val="008F7ED5"/>
    <w:rsid w:val="009000C9"/>
    <w:rsid w:val="0090024B"/>
    <w:rsid w:val="009012C2"/>
    <w:rsid w:val="009102F6"/>
    <w:rsid w:val="00915F5B"/>
    <w:rsid w:val="0091707A"/>
    <w:rsid w:val="0091785C"/>
    <w:rsid w:val="00922D7C"/>
    <w:rsid w:val="00923962"/>
    <w:rsid w:val="009241A6"/>
    <w:rsid w:val="00925CC1"/>
    <w:rsid w:val="00925E8D"/>
    <w:rsid w:val="00925F50"/>
    <w:rsid w:val="0092683C"/>
    <w:rsid w:val="00930801"/>
    <w:rsid w:val="009313D4"/>
    <w:rsid w:val="0093150C"/>
    <w:rsid w:val="0093193C"/>
    <w:rsid w:val="00931BA0"/>
    <w:rsid w:val="009330B8"/>
    <w:rsid w:val="00933EF4"/>
    <w:rsid w:val="00934279"/>
    <w:rsid w:val="00935383"/>
    <w:rsid w:val="00937917"/>
    <w:rsid w:val="009418E9"/>
    <w:rsid w:val="0094305D"/>
    <w:rsid w:val="00943ADF"/>
    <w:rsid w:val="00943B1D"/>
    <w:rsid w:val="0094765E"/>
    <w:rsid w:val="009516EF"/>
    <w:rsid w:val="00951E72"/>
    <w:rsid w:val="00955A37"/>
    <w:rsid w:val="009569A5"/>
    <w:rsid w:val="009574D2"/>
    <w:rsid w:val="009579B1"/>
    <w:rsid w:val="00960BAA"/>
    <w:rsid w:val="00960E8C"/>
    <w:rsid w:val="00962878"/>
    <w:rsid w:val="00962A0F"/>
    <w:rsid w:val="0096730F"/>
    <w:rsid w:val="00967466"/>
    <w:rsid w:val="00973BC7"/>
    <w:rsid w:val="00974675"/>
    <w:rsid w:val="009756A0"/>
    <w:rsid w:val="00977CCA"/>
    <w:rsid w:val="00981038"/>
    <w:rsid w:val="00982E8F"/>
    <w:rsid w:val="00982F3A"/>
    <w:rsid w:val="00982FFF"/>
    <w:rsid w:val="00983353"/>
    <w:rsid w:val="0098398A"/>
    <w:rsid w:val="009851BB"/>
    <w:rsid w:val="009875AC"/>
    <w:rsid w:val="00987649"/>
    <w:rsid w:val="00987CCD"/>
    <w:rsid w:val="00990F6F"/>
    <w:rsid w:val="00991212"/>
    <w:rsid w:val="00992BD3"/>
    <w:rsid w:val="009932F7"/>
    <w:rsid w:val="00993BF1"/>
    <w:rsid w:val="00993DFB"/>
    <w:rsid w:val="009962AD"/>
    <w:rsid w:val="0099706E"/>
    <w:rsid w:val="00997827"/>
    <w:rsid w:val="009A2521"/>
    <w:rsid w:val="009A32E3"/>
    <w:rsid w:val="009A41B6"/>
    <w:rsid w:val="009A5436"/>
    <w:rsid w:val="009B001A"/>
    <w:rsid w:val="009B0450"/>
    <w:rsid w:val="009B212A"/>
    <w:rsid w:val="009B74BB"/>
    <w:rsid w:val="009C0085"/>
    <w:rsid w:val="009C0367"/>
    <w:rsid w:val="009C084C"/>
    <w:rsid w:val="009C371E"/>
    <w:rsid w:val="009C4C6C"/>
    <w:rsid w:val="009C6636"/>
    <w:rsid w:val="009D002F"/>
    <w:rsid w:val="009D09F0"/>
    <w:rsid w:val="009D63DA"/>
    <w:rsid w:val="009E2FD6"/>
    <w:rsid w:val="009E334F"/>
    <w:rsid w:val="009E4A72"/>
    <w:rsid w:val="009E54C4"/>
    <w:rsid w:val="009E6BD3"/>
    <w:rsid w:val="009E6CD8"/>
    <w:rsid w:val="009E7527"/>
    <w:rsid w:val="009E7FB1"/>
    <w:rsid w:val="009F1DE8"/>
    <w:rsid w:val="009F302C"/>
    <w:rsid w:val="009F3959"/>
    <w:rsid w:val="009F4288"/>
    <w:rsid w:val="009F46FA"/>
    <w:rsid w:val="009F521B"/>
    <w:rsid w:val="009F5D95"/>
    <w:rsid w:val="009F7A60"/>
    <w:rsid w:val="00A02281"/>
    <w:rsid w:val="00A02883"/>
    <w:rsid w:val="00A02D7C"/>
    <w:rsid w:val="00A04137"/>
    <w:rsid w:val="00A04FE1"/>
    <w:rsid w:val="00A05FCF"/>
    <w:rsid w:val="00A06296"/>
    <w:rsid w:val="00A06751"/>
    <w:rsid w:val="00A06AEB"/>
    <w:rsid w:val="00A11401"/>
    <w:rsid w:val="00A117EF"/>
    <w:rsid w:val="00A1236B"/>
    <w:rsid w:val="00A12C64"/>
    <w:rsid w:val="00A1536B"/>
    <w:rsid w:val="00A1788D"/>
    <w:rsid w:val="00A17E6A"/>
    <w:rsid w:val="00A20376"/>
    <w:rsid w:val="00A22CE6"/>
    <w:rsid w:val="00A2303B"/>
    <w:rsid w:val="00A231F3"/>
    <w:rsid w:val="00A24788"/>
    <w:rsid w:val="00A24ACB"/>
    <w:rsid w:val="00A25338"/>
    <w:rsid w:val="00A25E71"/>
    <w:rsid w:val="00A275FC"/>
    <w:rsid w:val="00A279B4"/>
    <w:rsid w:val="00A30053"/>
    <w:rsid w:val="00A3065D"/>
    <w:rsid w:val="00A3074A"/>
    <w:rsid w:val="00A3122B"/>
    <w:rsid w:val="00A3642D"/>
    <w:rsid w:val="00A365A8"/>
    <w:rsid w:val="00A36874"/>
    <w:rsid w:val="00A40F95"/>
    <w:rsid w:val="00A413AD"/>
    <w:rsid w:val="00A436CA"/>
    <w:rsid w:val="00A4373A"/>
    <w:rsid w:val="00A447ED"/>
    <w:rsid w:val="00A46D6B"/>
    <w:rsid w:val="00A548F2"/>
    <w:rsid w:val="00A5525D"/>
    <w:rsid w:val="00A55529"/>
    <w:rsid w:val="00A55E17"/>
    <w:rsid w:val="00A56651"/>
    <w:rsid w:val="00A5697F"/>
    <w:rsid w:val="00A61B4F"/>
    <w:rsid w:val="00A61DB3"/>
    <w:rsid w:val="00A6236A"/>
    <w:rsid w:val="00A63CC7"/>
    <w:rsid w:val="00A6404B"/>
    <w:rsid w:val="00A64F2C"/>
    <w:rsid w:val="00A6516C"/>
    <w:rsid w:val="00A65A21"/>
    <w:rsid w:val="00A66C2C"/>
    <w:rsid w:val="00A7279A"/>
    <w:rsid w:val="00A73AE4"/>
    <w:rsid w:val="00A75E97"/>
    <w:rsid w:val="00A80931"/>
    <w:rsid w:val="00A81105"/>
    <w:rsid w:val="00A82174"/>
    <w:rsid w:val="00A83D81"/>
    <w:rsid w:val="00A851A2"/>
    <w:rsid w:val="00A85B34"/>
    <w:rsid w:val="00A87309"/>
    <w:rsid w:val="00A87794"/>
    <w:rsid w:val="00A9009F"/>
    <w:rsid w:val="00A90BD9"/>
    <w:rsid w:val="00A90F55"/>
    <w:rsid w:val="00A91F73"/>
    <w:rsid w:val="00A928DB"/>
    <w:rsid w:val="00AA036B"/>
    <w:rsid w:val="00AA1F7D"/>
    <w:rsid w:val="00AA365A"/>
    <w:rsid w:val="00AA3E01"/>
    <w:rsid w:val="00AA688F"/>
    <w:rsid w:val="00AB0479"/>
    <w:rsid w:val="00AB48D0"/>
    <w:rsid w:val="00AB54D3"/>
    <w:rsid w:val="00AB5F5C"/>
    <w:rsid w:val="00AB63AE"/>
    <w:rsid w:val="00AB6C85"/>
    <w:rsid w:val="00AC090D"/>
    <w:rsid w:val="00AC267D"/>
    <w:rsid w:val="00AC2835"/>
    <w:rsid w:val="00AC2E34"/>
    <w:rsid w:val="00AC3DA5"/>
    <w:rsid w:val="00AC3E97"/>
    <w:rsid w:val="00AC439E"/>
    <w:rsid w:val="00AC54F6"/>
    <w:rsid w:val="00AC567C"/>
    <w:rsid w:val="00AC6BFA"/>
    <w:rsid w:val="00AD1E09"/>
    <w:rsid w:val="00AD3440"/>
    <w:rsid w:val="00AD494E"/>
    <w:rsid w:val="00AD6B99"/>
    <w:rsid w:val="00AD732E"/>
    <w:rsid w:val="00AE1C92"/>
    <w:rsid w:val="00AE5EF4"/>
    <w:rsid w:val="00AE642C"/>
    <w:rsid w:val="00AE6A87"/>
    <w:rsid w:val="00AE77C6"/>
    <w:rsid w:val="00AF1560"/>
    <w:rsid w:val="00AF163F"/>
    <w:rsid w:val="00AF3B09"/>
    <w:rsid w:val="00AF3B2B"/>
    <w:rsid w:val="00AF3C11"/>
    <w:rsid w:val="00AF4ECF"/>
    <w:rsid w:val="00AF63FC"/>
    <w:rsid w:val="00AF649D"/>
    <w:rsid w:val="00AF7D15"/>
    <w:rsid w:val="00B0386F"/>
    <w:rsid w:val="00B06D2D"/>
    <w:rsid w:val="00B079F2"/>
    <w:rsid w:val="00B12719"/>
    <w:rsid w:val="00B13C7E"/>
    <w:rsid w:val="00B14504"/>
    <w:rsid w:val="00B149FC"/>
    <w:rsid w:val="00B166C0"/>
    <w:rsid w:val="00B17656"/>
    <w:rsid w:val="00B20520"/>
    <w:rsid w:val="00B20691"/>
    <w:rsid w:val="00B219CA"/>
    <w:rsid w:val="00B22BDB"/>
    <w:rsid w:val="00B2333C"/>
    <w:rsid w:val="00B2403A"/>
    <w:rsid w:val="00B253F5"/>
    <w:rsid w:val="00B26096"/>
    <w:rsid w:val="00B27618"/>
    <w:rsid w:val="00B3120B"/>
    <w:rsid w:val="00B31A5D"/>
    <w:rsid w:val="00B32563"/>
    <w:rsid w:val="00B325D5"/>
    <w:rsid w:val="00B343F5"/>
    <w:rsid w:val="00B35193"/>
    <w:rsid w:val="00B35A29"/>
    <w:rsid w:val="00B35E32"/>
    <w:rsid w:val="00B434EF"/>
    <w:rsid w:val="00B515AA"/>
    <w:rsid w:val="00B53854"/>
    <w:rsid w:val="00B54C15"/>
    <w:rsid w:val="00B54F74"/>
    <w:rsid w:val="00B55727"/>
    <w:rsid w:val="00B56F15"/>
    <w:rsid w:val="00B60F4A"/>
    <w:rsid w:val="00B61D5B"/>
    <w:rsid w:val="00B64AA3"/>
    <w:rsid w:val="00B663BD"/>
    <w:rsid w:val="00B70239"/>
    <w:rsid w:val="00B71AB6"/>
    <w:rsid w:val="00B7212E"/>
    <w:rsid w:val="00B723F2"/>
    <w:rsid w:val="00B725B2"/>
    <w:rsid w:val="00B7288C"/>
    <w:rsid w:val="00B73E65"/>
    <w:rsid w:val="00B7777E"/>
    <w:rsid w:val="00B80157"/>
    <w:rsid w:val="00B80CD9"/>
    <w:rsid w:val="00B8158A"/>
    <w:rsid w:val="00B81F4D"/>
    <w:rsid w:val="00B82C96"/>
    <w:rsid w:val="00B85EE7"/>
    <w:rsid w:val="00B86AC2"/>
    <w:rsid w:val="00B8790E"/>
    <w:rsid w:val="00B87B55"/>
    <w:rsid w:val="00B90023"/>
    <w:rsid w:val="00B90AA5"/>
    <w:rsid w:val="00B90EE3"/>
    <w:rsid w:val="00B917EA"/>
    <w:rsid w:val="00B951FD"/>
    <w:rsid w:val="00B974F0"/>
    <w:rsid w:val="00BA0FD0"/>
    <w:rsid w:val="00BA199A"/>
    <w:rsid w:val="00BA3327"/>
    <w:rsid w:val="00BA67C3"/>
    <w:rsid w:val="00BA6C7C"/>
    <w:rsid w:val="00BA6F64"/>
    <w:rsid w:val="00BA7BC5"/>
    <w:rsid w:val="00BB0948"/>
    <w:rsid w:val="00BB0E88"/>
    <w:rsid w:val="00BB1963"/>
    <w:rsid w:val="00BB2BED"/>
    <w:rsid w:val="00BB3869"/>
    <w:rsid w:val="00BB5220"/>
    <w:rsid w:val="00BB6FC2"/>
    <w:rsid w:val="00BC0307"/>
    <w:rsid w:val="00BC339A"/>
    <w:rsid w:val="00BC53BD"/>
    <w:rsid w:val="00BC5623"/>
    <w:rsid w:val="00BD07FB"/>
    <w:rsid w:val="00BD0DA0"/>
    <w:rsid w:val="00BD0FC5"/>
    <w:rsid w:val="00BD2167"/>
    <w:rsid w:val="00BD37AA"/>
    <w:rsid w:val="00BD37F6"/>
    <w:rsid w:val="00BD4BD1"/>
    <w:rsid w:val="00BD4FC6"/>
    <w:rsid w:val="00BD5101"/>
    <w:rsid w:val="00BD51C4"/>
    <w:rsid w:val="00BD5C54"/>
    <w:rsid w:val="00BD7B67"/>
    <w:rsid w:val="00BE0BAC"/>
    <w:rsid w:val="00BE155A"/>
    <w:rsid w:val="00BE1CFB"/>
    <w:rsid w:val="00BE206F"/>
    <w:rsid w:val="00BE5728"/>
    <w:rsid w:val="00BE5D09"/>
    <w:rsid w:val="00BE69AC"/>
    <w:rsid w:val="00BE6DFA"/>
    <w:rsid w:val="00BE6F9F"/>
    <w:rsid w:val="00BF19FB"/>
    <w:rsid w:val="00BF1FEE"/>
    <w:rsid w:val="00BF39FF"/>
    <w:rsid w:val="00BF3A2D"/>
    <w:rsid w:val="00BF4615"/>
    <w:rsid w:val="00BF5C9D"/>
    <w:rsid w:val="00BF5D14"/>
    <w:rsid w:val="00C02A08"/>
    <w:rsid w:val="00C0348A"/>
    <w:rsid w:val="00C03953"/>
    <w:rsid w:val="00C05175"/>
    <w:rsid w:val="00C057C4"/>
    <w:rsid w:val="00C05B0F"/>
    <w:rsid w:val="00C122FC"/>
    <w:rsid w:val="00C15655"/>
    <w:rsid w:val="00C16D10"/>
    <w:rsid w:val="00C2057D"/>
    <w:rsid w:val="00C211C3"/>
    <w:rsid w:val="00C217E1"/>
    <w:rsid w:val="00C225C4"/>
    <w:rsid w:val="00C22623"/>
    <w:rsid w:val="00C25D8B"/>
    <w:rsid w:val="00C27732"/>
    <w:rsid w:val="00C2778C"/>
    <w:rsid w:val="00C30FD0"/>
    <w:rsid w:val="00C31247"/>
    <w:rsid w:val="00C3292F"/>
    <w:rsid w:val="00C332F6"/>
    <w:rsid w:val="00C34CB0"/>
    <w:rsid w:val="00C35789"/>
    <w:rsid w:val="00C35B8A"/>
    <w:rsid w:val="00C36F81"/>
    <w:rsid w:val="00C4004E"/>
    <w:rsid w:val="00C41406"/>
    <w:rsid w:val="00C41855"/>
    <w:rsid w:val="00C41B4C"/>
    <w:rsid w:val="00C42361"/>
    <w:rsid w:val="00C43877"/>
    <w:rsid w:val="00C44294"/>
    <w:rsid w:val="00C45A7B"/>
    <w:rsid w:val="00C4650B"/>
    <w:rsid w:val="00C500CF"/>
    <w:rsid w:val="00C511C3"/>
    <w:rsid w:val="00C51305"/>
    <w:rsid w:val="00C5175E"/>
    <w:rsid w:val="00C52751"/>
    <w:rsid w:val="00C5384F"/>
    <w:rsid w:val="00C5532C"/>
    <w:rsid w:val="00C55CCC"/>
    <w:rsid w:val="00C6030C"/>
    <w:rsid w:val="00C60635"/>
    <w:rsid w:val="00C60C33"/>
    <w:rsid w:val="00C60FE0"/>
    <w:rsid w:val="00C61677"/>
    <w:rsid w:val="00C63A59"/>
    <w:rsid w:val="00C66360"/>
    <w:rsid w:val="00C67278"/>
    <w:rsid w:val="00C71308"/>
    <w:rsid w:val="00C71D1E"/>
    <w:rsid w:val="00C71F7A"/>
    <w:rsid w:val="00C72185"/>
    <w:rsid w:val="00C722D7"/>
    <w:rsid w:val="00C738A9"/>
    <w:rsid w:val="00C73C97"/>
    <w:rsid w:val="00C80E31"/>
    <w:rsid w:val="00C811D4"/>
    <w:rsid w:val="00C81AA4"/>
    <w:rsid w:val="00C91633"/>
    <w:rsid w:val="00C93078"/>
    <w:rsid w:val="00C932DF"/>
    <w:rsid w:val="00C93EA4"/>
    <w:rsid w:val="00C96E5A"/>
    <w:rsid w:val="00CA3831"/>
    <w:rsid w:val="00CA3F18"/>
    <w:rsid w:val="00CA63DD"/>
    <w:rsid w:val="00CB2993"/>
    <w:rsid w:val="00CB35CF"/>
    <w:rsid w:val="00CB4CAA"/>
    <w:rsid w:val="00CB4DC1"/>
    <w:rsid w:val="00CB596D"/>
    <w:rsid w:val="00CB6580"/>
    <w:rsid w:val="00CB7AA0"/>
    <w:rsid w:val="00CC10EC"/>
    <w:rsid w:val="00CC3D62"/>
    <w:rsid w:val="00CC3DB7"/>
    <w:rsid w:val="00CC71F1"/>
    <w:rsid w:val="00CD0122"/>
    <w:rsid w:val="00CD0F42"/>
    <w:rsid w:val="00CD1409"/>
    <w:rsid w:val="00CD1C61"/>
    <w:rsid w:val="00CE07EB"/>
    <w:rsid w:val="00CE59D7"/>
    <w:rsid w:val="00CE7ED7"/>
    <w:rsid w:val="00CF275B"/>
    <w:rsid w:val="00CF2E14"/>
    <w:rsid w:val="00CF2E6F"/>
    <w:rsid w:val="00CF6012"/>
    <w:rsid w:val="00CF762E"/>
    <w:rsid w:val="00D00531"/>
    <w:rsid w:val="00D00567"/>
    <w:rsid w:val="00D00C1D"/>
    <w:rsid w:val="00D01949"/>
    <w:rsid w:val="00D02492"/>
    <w:rsid w:val="00D02D4C"/>
    <w:rsid w:val="00D06DB1"/>
    <w:rsid w:val="00D07600"/>
    <w:rsid w:val="00D1076C"/>
    <w:rsid w:val="00D1076D"/>
    <w:rsid w:val="00D10F05"/>
    <w:rsid w:val="00D11A12"/>
    <w:rsid w:val="00D13A8C"/>
    <w:rsid w:val="00D170F0"/>
    <w:rsid w:val="00D1748F"/>
    <w:rsid w:val="00D21110"/>
    <w:rsid w:val="00D22924"/>
    <w:rsid w:val="00D2428C"/>
    <w:rsid w:val="00D25287"/>
    <w:rsid w:val="00D26B3E"/>
    <w:rsid w:val="00D301D6"/>
    <w:rsid w:val="00D30AEF"/>
    <w:rsid w:val="00D40376"/>
    <w:rsid w:val="00D4136B"/>
    <w:rsid w:val="00D44044"/>
    <w:rsid w:val="00D4418B"/>
    <w:rsid w:val="00D44916"/>
    <w:rsid w:val="00D52BE4"/>
    <w:rsid w:val="00D57072"/>
    <w:rsid w:val="00D57230"/>
    <w:rsid w:val="00D61F1C"/>
    <w:rsid w:val="00D63A4E"/>
    <w:rsid w:val="00D63A90"/>
    <w:rsid w:val="00D675BD"/>
    <w:rsid w:val="00D67EE5"/>
    <w:rsid w:val="00D70907"/>
    <w:rsid w:val="00D72909"/>
    <w:rsid w:val="00D72CBA"/>
    <w:rsid w:val="00D743C5"/>
    <w:rsid w:val="00D75221"/>
    <w:rsid w:val="00D75B71"/>
    <w:rsid w:val="00D82285"/>
    <w:rsid w:val="00D82CC0"/>
    <w:rsid w:val="00D83387"/>
    <w:rsid w:val="00D852BB"/>
    <w:rsid w:val="00D85EF7"/>
    <w:rsid w:val="00D86D53"/>
    <w:rsid w:val="00D877AB"/>
    <w:rsid w:val="00D9364C"/>
    <w:rsid w:val="00D9452B"/>
    <w:rsid w:val="00D94795"/>
    <w:rsid w:val="00D94846"/>
    <w:rsid w:val="00D968DE"/>
    <w:rsid w:val="00D96A98"/>
    <w:rsid w:val="00D97F4D"/>
    <w:rsid w:val="00DA09F4"/>
    <w:rsid w:val="00DA20CD"/>
    <w:rsid w:val="00DA2A52"/>
    <w:rsid w:val="00DA3F63"/>
    <w:rsid w:val="00DA5BAF"/>
    <w:rsid w:val="00DA6001"/>
    <w:rsid w:val="00DA63F9"/>
    <w:rsid w:val="00DA77E6"/>
    <w:rsid w:val="00DB05C7"/>
    <w:rsid w:val="00DB0988"/>
    <w:rsid w:val="00DB2992"/>
    <w:rsid w:val="00DB348E"/>
    <w:rsid w:val="00DB5DE0"/>
    <w:rsid w:val="00DC04F8"/>
    <w:rsid w:val="00DC1A21"/>
    <w:rsid w:val="00DC1D86"/>
    <w:rsid w:val="00DC3271"/>
    <w:rsid w:val="00DC327A"/>
    <w:rsid w:val="00DC44ED"/>
    <w:rsid w:val="00DC4ACB"/>
    <w:rsid w:val="00DC5B02"/>
    <w:rsid w:val="00DC6536"/>
    <w:rsid w:val="00DC6FBF"/>
    <w:rsid w:val="00DC7FB6"/>
    <w:rsid w:val="00DD1016"/>
    <w:rsid w:val="00DD1910"/>
    <w:rsid w:val="00DD1D99"/>
    <w:rsid w:val="00DD31CF"/>
    <w:rsid w:val="00DD4D73"/>
    <w:rsid w:val="00DD4F37"/>
    <w:rsid w:val="00DD5F96"/>
    <w:rsid w:val="00DD686B"/>
    <w:rsid w:val="00DD79E1"/>
    <w:rsid w:val="00DE1E8D"/>
    <w:rsid w:val="00DE4365"/>
    <w:rsid w:val="00DF0A67"/>
    <w:rsid w:val="00DF3F78"/>
    <w:rsid w:val="00DF5A93"/>
    <w:rsid w:val="00DF609C"/>
    <w:rsid w:val="00E00364"/>
    <w:rsid w:val="00E008B8"/>
    <w:rsid w:val="00E029EC"/>
    <w:rsid w:val="00E03FE2"/>
    <w:rsid w:val="00E04A73"/>
    <w:rsid w:val="00E055E8"/>
    <w:rsid w:val="00E05F1B"/>
    <w:rsid w:val="00E05FBC"/>
    <w:rsid w:val="00E06EA6"/>
    <w:rsid w:val="00E10C8C"/>
    <w:rsid w:val="00E10D41"/>
    <w:rsid w:val="00E11B67"/>
    <w:rsid w:val="00E12C05"/>
    <w:rsid w:val="00E1395C"/>
    <w:rsid w:val="00E14AE0"/>
    <w:rsid w:val="00E15D4A"/>
    <w:rsid w:val="00E15F54"/>
    <w:rsid w:val="00E15FE9"/>
    <w:rsid w:val="00E173EB"/>
    <w:rsid w:val="00E17A9E"/>
    <w:rsid w:val="00E229FD"/>
    <w:rsid w:val="00E22C8D"/>
    <w:rsid w:val="00E23211"/>
    <w:rsid w:val="00E23265"/>
    <w:rsid w:val="00E258ED"/>
    <w:rsid w:val="00E266E6"/>
    <w:rsid w:val="00E27FE6"/>
    <w:rsid w:val="00E30026"/>
    <w:rsid w:val="00E300A4"/>
    <w:rsid w:val="00E310AB"/>
    <w:rsid w:val="00E310D1"/>
    <w:rsid w:val="00E31C93"/>
    <w:rsid w:val="00E32F7B"/>
    <w:rsid w:val="00E33588"/>
    <w:rsid w:val="00E34314"/>
    <w:rsid w:val="00E345D1"/>
    <w:rsid w:val="00E37722"/>
    <w:rsid w:val="00E40054"/>
    <w:rsid w:val="00E4101F"/>
    <w:rsid w:val="00E42278"/>
    <w:rsid w:val="00E44177"/>
    <w:rsid w:val="00E44A59"/>
    <w:rsid w:val="00E45361"/>
    <w:rsid w:val="00E4555F"/>
    <w:rsid w:val="00E463F0"/>
    <w:rsid w:val="00E46F52"/>
    <w:rsid w:val="00E478B7"/>
    <w:rsid w:val="00E50FB5"/>
    <w:rsid w:val="00E5433A"/>
    <w:rsid w:val="00E54EB7"/>
    <w:rsid w:val="00E55AE4"/>
    <w:rsid w:val="00E55F51"/>
    <w:rsid w:val="00E569EA"/>
    <w:rsid w:val="00E56E34"/>
    <w:rsid w:val="00E57DE9"/>
    <w:rsid w:val="00E609A2"/>
    <w:rsid w:val="00E609F5"/>
    <w:rsid w:val="00E6188C"/>
    <w:rsid w:val="00E61BAA"/>
    <w:rsid w:val="00E62435"/>
    <w:rsid w:val="00E626BC"/>
    <w:rsid w:val="00E62E3D"/>
    <w:rsid w:val="00E649A5"/>
    <w:rsid w:val="00E64C12"/>
    <w:rsid w:val="00E65165"/>
    <w:rsid w:val="00E66157"/>
    <w:rsid w:val="00E66513"/>
    <w:rsid w:val="00E6698A"/>
    <w:rsid w:val="00E713E7"/>
    <w:rsid w:val="00E71824"/>
    <w:rsid w:val="00E74A79"/>
    <w:rsid w:val="00E761D9"/>
    <w:rsid w:val="00E81D3F"/>
    <w:rsid w:val="00E82737"/>
    <w:rsid w:val="00E837AD"/>
    <w:rsid w:val="00E83A35"/>
    <w:rsid w:val="00E8419D"/>
    <w:rsid w:val="00E84326"/>
    <w:rsid w:val="00E84538"/>
    <w:rsid w:val="00E852A6"/>
    <w:rsid w:val="00E91E7B"/>
    <w:rsid w:val="00E923F4"/>
    <w:rsid w:val="00E94420"/>
    <w:rsid w:val="00E9481C"/>
    <w:rsid w:val="00E9515B"/>
    <w:rsid w:val="00E9636E"/>
    <w:rsid w:val="00E97DD5"/>
    <w:rsid w:val="00EA066D"/>
    <w:rsid w:val="00EA3657"/>
    <w:rsid w:val="00EA5BA1"/>
    <w:rsid w:val="00EA5EDA"/>
    <w:rsid w:val="00EA7416"/>
    <w:rsid w:val="00EB1EFA"/>
    <w:rsid w:val="00EB3443"/>
    <w:rsid w:val="00EB61C2"/>
    <w:rsid w:val="00EC2C54"/>
    <w:rsid w:val="00EC3361"/>
    <w:rsid w:val="00EC3449"/>
    <w:rsid w:val="00EC4426"/>
    <w:rsid w:val="00EC5899"/>
    <w:rsid w:val="00EC6335"/>
    <w:rsid w:val="00ED6CF8"/>
    <w:rsid w:val="00EE18BB"/>
    <w:rsid w:val="00EE1AD6"/>
    <w:rsid w:val="00EE1B27"/>
    <w:rsid w:val="00EE522A"/>
    <w:rsid w:val="00EE73CB"/>
    <w:rsid w:val="00EE7B0D"/>
    <w:rsid w:val="00EE7ED8"/>
    <w:rsid w:val="00EF49EE"/>
    <w:rsid w:val="00EF4A62"/>
    <w:rsid w:val="00EF765D"/>
    <w:rsid w:val="00F0178E"/>
    <w:rsid w:val="00F01C61"/>
    <w:rsid w:val="00F027A0"/>
    <w:rsid w:val="00F02A49"/>
    <w:rsid w:val="00F043DF"/>
    <w:rsid w:val="00F05D9F"/>
    <w:rsid w:val="00F06076"/>
    <w:rsid w:val="00F10063"/>
    <w:rsid w:val="00F10DEB"/>
    <w:rsid w:val="00F11165"/>
    <w:rsid w:val="00F123E6"/>
    <w:rsid w:val="00F124D7"/>
    <w:rsid w:val="00F136BF"/>
    <w:rsid w:val="00F14B97"/>
    <w:rsid w:val="00F150DD"/>
    <w:rsid w:val="00F22AD1"/>
    <w:rsid w:val="00F245CB"/>
    <w:rsid w:val="00F26C46"/>
    <w:rsid w:val="00F27ADD"/>
    <w:rsid w:val="00F30768"/>
    <w:rsid w:val="00F3082C"/>
    <w:rsid w:val="00F30CC5"/>
    <w:rsid w:val="00F31812"/>
    <w:rsid w:val="00F31962"/>
    <w:rsid w:val="00F31BA6"/>
    <w:rsid w:val="00F341E2"/>
    <w:rsid w:val="00F360F9"/>
    <w:rsid w:val="00F376F6"/>
    <w:rsid w:val="00F45AC3"/>
    <w:rsid w:val="00F508E8"/>
    <w:rsid w:val="00F524DB"/>
    <w:rsid w:val="00F530DC"/>
    <w:rsid w:val="00F608D6"/>
    <w:rsid w:val="00F61FA7"/>
    <w:rsid w:val="00F622A9"/>
    <w:rsid w:val="00F6382B"/>
    <w:rsid w:val="00F63ABA"/>
    <w:rsid w:val="00F64692"/>
    <w:rsid w:val="00F6472B"/>
    <w:rsid w:val="00F66180"/>
    <w:rsid w:val="00F71EB4"/>
    <w:rsid w:val="00F735C7"/>
    <w:rsid w:val="00F74625"/>
    <w:rsid w:val="00F76D57"/>
    <w:rsid w:val="00F77DC8"/>
    <w:rsid w:val="00F77DFB"/>
    <w:rsid w:val="00F81705"/>
    <w:rsid w:val="00F81F0B"/>
    <w:rsid w:val="00F83440"/>
    <w:rsid w:val="00F83A72"/>
    <w:rsid w:val="00F8433F"/>
    <w:rsid w:val="00F87DBA"/>
    <w:rsid w:val="00F912FA"/>
    <w:rsid w:val="00F92535"/>
    <w:rsid w:val="00F94475"/>
    <w:rsid w:val="00F94591"/>
    <w:rsid w:val="00F9479B"/>
    <w:rsid w:val="00F95E1F"/>
    <w:rsid w:val="00F9686F"/>
    <w:rsid w:val="00FA59FA"/>
    <w:rsid w:val="00FA6597"/>
    <w:rsid w:val="00FA7BDA"/>
    <w:rsid w:val="00FB1230"/>
    <w:rsid w:val="00FB13D1"/>
    <w:rsid w:val="00FB1469"/>
    <w:rsid w:val="00FB22DE"/>
    <w:rsid w:val="00FB2ED0"/>
    <w:rsid w:val="00FB714B"/>
    <w:rsid w:val="00FC243E"/>
    <w:rsid w:val="00FC61D1"/>
    <w:rsid w:val="00FC631B"/>
    <w:rsid w:val="00FD00E9"/>
    <w:rsid w:val="00FD3029"/>
    <w:rsid w:val="00FD56C7"/>
    <w:rsid w:val="00FD70E3"/>
    <w:rsid w:val="00FE058B"/>
    <w:rsid w:val="00FE3562"/>
    <w:rsid w:val="00FE43C2"/>
    <w:rsid w:val="00FE4C90"/>
    <w:rsid w:val="00FE5B79"/>
    <w:rsid w:val="00FE5B7A"/>
    <w:rsid w:val="00FE6009"/>
    <w:rsid w:val="00FE6B45"/>
    <w:rsid w:val="00FE79CB"/>
    <w:rsid w:val="00FF1447"/>
    <w:rsid w:val="00FF1581"/>
    <w:rsid w:val="00FF504A"/>
    <w:rsid w:val="00FF5D82"/>
    <w:rsid w:val="00FF61B0"/>
    <w:rsid w:val="00FF790B"/>
    <w:rsid w:val="00FF7B68"/>
    <w:rsid w:val="00FF7CDD"/>
    <w:rsid w:val="01C003A6"/>
    <w:rsid w:val="026658E4"/>
    <w:rsid w:val="026C179E"/>
    <w:rsid w:val="028D6219"/>
    <w:rsid w:val="03A396A9"/>
    <w:rsid w:val="03C762C2"/>
    <w:rsid w:val="041267FD"/>
    <w:rsid w:val="04A81CC9"/>
    <w:rsid w:val="0653A482"/>
    <w:rsid w:val="065E5041"/>
    <w:rsid w:val="06A35D12"/>
    <w:rsid w:val="06B23A09"/>
    <w:rsid w:val="06D680B7"/>
    <w:rsid w:val="07057491"/>
    <w:rsid w:val="0776A19A"/>
    <w:rsid w:val="07867BAB"/>
    <w:rsid w:val="07C4822E"/>
    <w:rsid w:val="082A2601"/>
    <w:rsid w:val="08A9CBD6"/>
    <w:rsid w:val="09493149"/>
    <w:rsid w:val="0A4CCD52"/>
    <w:rsid w:val="0A8A810B"/>
    <w:rsid w:val="0AAD463D"/>
    <w:rsid w:val="0BB29971"/>
    <w:rsid w:val="0BE0D520"/>
    <w:rsid w:val="0C7FF9E4"/>
    <w:rsid w:val="0C89DB5F"/>
    <w:rsid w:val="0E345B2A"/>
    <w:rsid w:val="0E3A5C01"/>
    <w:rsid w:val="0E5206E5"/>
    <w:rsid w:val="0E7B199D"/>
    <w:rsid w:val="0E95796B"/>
    <w:rsid w:val="0F5CA383"/>
    <w:rsid w:val="0F7E52B1"/>
    <w:rsid w:val="0FF7F4DF"/>
    <w:rsid w:val="1037F185"/>
    <w:rsid w:val="10583D1F"/>
    <w:rsid w:val="10843E82"/>
    <w:rsid w:val="112B9789"/>
    <w:rsid w:val="11EB4299"/>
    <w:rsid w:val="11F25CFA"/>
    <w:rsid w:val="122A6F30"/>
    <w:rsid w:val="12458481"/>
    <w:rsid w:val="127021F4"/>
    <w:rsid w:val="12D2A0FB"/>
    <w:rsid w:val="130BECB9"/>
    <w:rsid w:val="132CAA73"/>
    <w:rsid w:val="13323F6F"/>
    <w:rsid w:val="1366DB73"/>
    <w:rsid w:val="13ACE463"/>
    <w:rsid w:val="13B45760"/>
    <w:rsid w:val="13B5683C"/>
    <w:rsid w:val="13F143DA"/>
    <w:rsid w:val="14106084"/>
    <w:rsid w:val="141FD5EE"/>
    <w:rsid w:val="149D3FDE"/>
    <w:rsid w:val="14B89D49"/>
    <w:rsid w:val="14F5A6CD"/>
    <w:rsid w:val="150C42D3"/>
    <w:rsid w:val="151C1CE4"/>
    <w:rsid w:val="15EF616C"/>
    <w:rsid w:val="1634EFD3"/>
    <w:rsid w:val="1640EC82"/>
    <w:rsid w:val="16970A33"/>
    <w:rsid w:val="1796B906"/>
    <w:rsid w:val="17AB17C5"/>
    <w:rsid w:val="18CDD173"/>
    <w:rsid w:val="18E39ED6"/>
    <w:rsid w:val="1AE286B1"/>
    <w:rsid w:val="1B32B721"/>
    <w:rsid w:val="1B997211"/>
    <w:rsid w:val="1BB2DA22"/>
    <w:rsid w:val="1BC66F93"/>
    <w:rsid w:val="1BD745C3"/>
    <w:rsid w:val="1C3BB77F"/>
    <w:rsid w:val="1CA97319"/>
    <w:rsid w:val="1CBC2AC4"/>
    <w:rsid w:val="1D38E391"/>
    <w:rsid w:val="1D628EB9"/>
    <w:rsid w:val="1D782B06"/>
    <w:rsid w:val="1D7D2ADD"/>
    <w:rsid w:val="1D9DB5C6"/>
    <w:rsid w:val="1E02C57E"/>
    <w:rsid w:val="1E0BE0F9"/>
    <w:rsid w:val="1E3EBCE6"/>
    <w:rsid w:val="1EE9E36C"/>
    <w:rsid w:val="1EF41D18"/>
    <w:rsid w:val="1F3BE407"/>
    <w:rsid w:val="1F792041"/>
    <w:rsid w:val="1F95AC3A"/>
    <w:rsid w:val="1F96B301"/>
    <w:rsid w:val="1FD41764"/>
    <w:rsid w:val="20694082"/>
    <w:rsid w:val="206CB063"/>
    <w:rsid w:val="209CA33D"/>
    <w:rsid w:val="20FBFB16"/>
    <w:rsid w:val="2190952E"/>
    <w:rsid w:val="22328977"/>
    <w:rsid w:val="23B24EEC"/>
    <w:rsid w:val="23BF74D0"/>
    <w:rsid w:val="252B8FF6"/>
    <w:rsid w:val="253CE476"/>
    <w:rsid w:val="25EF6F20"/>
    <w:rsid w:val="266F8D1C"/>
    <w:rsid w:val="268882A8"/>
    <w:rsid w:val="27D29BBE"/>
    <w:rsid w:val="28A3938D"/>
    <w:rsid w:val="2968557C"/>
    <w:rsid w:val="297CA161"/>
    <w:rsid w:val="29A90AE1"/>
    <w:rsid w:val="2A450DD0"/>
    <w:rsid w:val="2AE9033B"/>
    <w:rsid w:val="2B43FA5E"/>
    <w:rsid w:val="2B5474AD"/>
    <w:rsid w:val="2B5E6E66"/>
    <w:rsid w:val="2CABDCD1"/>
    <w:rsid w:val="2CCAC6AA"/>
    <w:rsid w:val="2D04E994"/>
    <w:rsid w:val="2D050D8C"/>
    <w:rsid w:val="2D52FBFE"/>
    <w:rsid w:val="2D7E3D83"/>
    <w:rsid w:val="2DCC05CE"/>
    <w:rsid w:val="2E39AE4F"/>
    <w:rsid w:val="2E9E53F1"/>
    <w:rsid w:val="2F139CA7"/>
    <w:rsid w:val="2F5ABC27"/>
    <w:rsid w:val="2FBC3C27"/>
    <w:rsid w:val="306A4892"/>
    <w:rsid w:val="307A1A78"/>
    <w:rsid w:val="30EBAD23"/>
    <w:rsid w:val="324C3988"/>
    <w:rsid w:val="32536AA3"/>
    <w:rsid w:val="327F1575"/>
    <w:rsid w:val="3280BEEE"/>
    <w:rsid w:val="32916348"/>
    <w:rsid w:val="331AAB3A"/>
    <w:rsid w:val="3322A0BD"/>
    <w:rsid w:val="332D0D1B"/>
    <w:rsid w:val="3355CAD9"/>
    <w:rsid w:val="33A7C370"/>
    <w:rsid w:val="3412CEE3"/>
    <w:rsid w:val="341A6440"/>
    <w:rsid w:val="34357105"/>
    <w:rsid w:val="34547D8D"/>
    <w:rsid w:val="349398DD"/>
    <w:rsid w:val="34D348D9"/>
    <w:rsid w:val="350DD64E"/>
    <w:rsid w:val="35105242"/>
    <w:rsid w:val="351EE781"/>
    <w:rsid w:val="359576E7"/>
    <w:rsid w:val="35AFDBAD"/>
    <w:rsid w:val="35BFE4B3"/>
    <w:rsid w:val="35C839C1"/>
    <w:rsid w:val="36541CFC"/>
    <w:rsid w:val="37E2E06B"/>
    <w:rsid w:val="38314CE4"/>
    <w:rsid w:val="38A80F1B"/>
    <w:rsid w:val="38C77168"/>
    <w:rsid w:val="38E6E4F7"/>
    <w:rsid w:val="38EADE66"/>
    <w:rsid w:val="393155AA"/>
    <w:rsid w:val="39DE01E9"/>
    <w:rsid w:val="3A3A251B"/>
    <w:rsid w:val="3A5A7062"/>
    <w:rsid w:val="3AAA5605"/>
    <w:rsid w:val="3AD6D8FE"/>
    <w:rsid w:val="3ADAD701"/>
    <w:rsid w:val="3AE76069"/>
    <w:rsid w:val="3B67FFFB"/>
    <w:rsid w:val="3B6A38E8"/>
    <w:rsid w:val="3BA375CD"/>
    <w:rsid w:val="3D39F737"/>
    <w:rsid w:val="3DA088CC"/>
    <w:rsid w:val="3DFEB6E9"/>
    <w:rsid w:val="3E43AC80"/>
    <w:rsid w:val="3EBD12F3"/>
    <w:rsid w:val="3EC7A611"/>
    <w:rsid w:val="3EDC12AE"/>
    <w:rsid w:val="3EE9DE9F"/>
    <w:rsid w:val="3F094301"/>
    <w:rsid w:val="3F0DA0D6"/>
    <w:rsid w:val="3F0F3315"/>
    <w:rsid w:val="3F2E07CC"/>
    <w:rsid w:val="3F49E718"/>
    <w:rsid w:val="3F92CB3D"/>
    <w:rsid w:val="4006EA93"/>
    <w:rsid w:val="4015C8AF"/>
    <w:rsid w:val="409C797D"/>
    <w:rsid w:val="40F1F6DC"/>
    <w:rsid w:val="4129B249"/>
    <w:rsid w:val="412F3316"/>
    <w:rsid w:val="420B2E48"/>
    <w:rsid w:val="42CB3648"/>
    <w:rsid w:val="42FFEE7F"/>
    <w:rsid w:val="4380E53F"/>
    <w:rsid w:val="43C08CD2"/>
    <w:rsid w:val="43FB6E85"/>
    <w:rsid w:val="4540583F"/>
    <w:rsid w:val="465C6D67"/>
    <w:rsid w:val="4682DF24"/>
    <w:rsid w:val="46B91510"/>
    <w:rsid w:val="46F95F52"/>
    <w:rsid w:val="470576F4"/>
    <w:rsid w:val="470DC921"/>
    <w:rsid w:val="4744EC83"/>
    <w:rsid w:val="47F0FCC4"/>
    <w:rsid w:val="49B35CA9"/>
    <w:rsid w:val="4AA5117C"/>
    <w:rsid w:val="4BC37F5B"/>
    <w:rsid w:val="4BDA71EF"/>
    <w:rsid w:val="4CA6236B"/>
    <w:rsid w:val="4D6FE7D1"/>
    <w:rsid w:val="4DBC0231"/>
    <w:rsid w:val="4DBE9A1C"/>
    <w:rsid w:val="4DD7BA10"/>
    <w:rsid w:val="4DFC7B47"/>
    <w:rsid w:val="4E1CB0FF"/>
    <w:rsid w:val="4E768F14"/>
    <w:rsid w:val="4EFA0E1C"/>
    <w:rsid w:val="4F10BBAA"/>
    <w:rsid w:val="4F2871D8"/>
    <w:rsid w:val="4F9321A4"/>
    <w:rsid w:val="4FF41E1D"/>
    <w:rsid w:val="4FF857E8"/>
    <w:rsid w:val="5056FF9B"/>
    <w:rsid w:val="50A51205"/>
    <w:rsid w:val="50C91804"/>
    <w:rsid w:val="50D07533"/>
    <w:rsid w:val="50E8FEF7"/>
    <w:rsid w:val="50F7194B"/>
    <w:rsid w:val="51B9737F"/>
    <w:rsid w:val="51EB0769"/>
    <w:rsid w:val="524AC82A"/>
    <w:rsid w:val="532B5466"/>
    <w:rsid w:val="533E584C"/>
    <w:rsid w:val="5351BAEC"/>
    <w:rsid w:val="53EED095"/>
    <w:rsid w:val="5498BA4D"/>
    <w:rsid w:val="55159E7F"/>
    <w:rsid w:val="552BF677"/>
    <w:rsid w:val="556A0704"/>
    <w:rsid w:val="558AD313"/>
    <w:rsid w:val="55A580AA"/>
    <w:rsid w:val="55BBCDFA"/>
    <w:rsid w:val="55FF8D4F"/>
    <w:rsid w:val="56138358"/>
    <w:rsid w:val="5657830B"/>
    <w:rsid w:val="565B93E3"/>
    <w:rsid w:val="573A1277"/>
    <w:rsid w:val="576C7A47"/>
    <w:rsid w:val="582DE2E3"/>
    <w:rsid w:val="585325B0"/>
    <w:rsid w:val="58616D9D"/>
    <w:rsid w:val="58B46525"/>
    <w:rsid w:val="591966D9"/>
    <w:rsid w:val="59388023"/>
    <w:rsid w:val="5A74C590"/>
    <w:rsid w:val="5A939499"/>
    <w:rsid w:val="5B48D2B9"/>
    <w:rsid w:val="5BB5512D"/>
    <w:rsid w:val="5C7D4493"/>
    <w:rsid w:val="5CA81706"/>
    <w:rsid w:val="5CB30ECB"/>
    <w:rsid w:val="5D194D73"/>
    <w:rsid w:val="5DB6DDA5"/>
    <w:rsid w:val="5DFA982B"/>
    <w:rsid w:val="5E3AE514"/>
    <w:rsid w:val="5E64FC4F"/>
    <w:rsid w:val="5EBA1602"/>
    <w:rsid w:val="5EBA9F06"/>
    <w:rsid w:val="5FB5F756"/>
    <w:rsid w:val="602F73AB"/>
    <w:rsid w:val="604F27CD"/>
    <w:rsid w:val="60B20C76"/>
    <w:rsid w:val="60D67212"/>
    <w:rsid w:val="612CD8FD"/>
    <w:rsid w:val="6136FE4A"/>
    <w:rsid w:val="61545AEC"/>
    <w:rsid w:val="61958FB6"/>
    <w:rsid w:val="6211670A"/>
    <w:rsid w:val="62A159F4"/>
    <w:rsid w:val="62A3D082"/>
    <w:rsid w:val="6499755B"/>
    <w:rsid w:val="657345A8"/>
    <w:rsid w:val="65E2B5B6"/>
    <w:rsid w:val="65F04ECD"/>
    <w:rsid w:val="6629122D"/>
    <w:rsid w:val="6632D1FA"/>
    <w:rsid w:val="663BD490"/>
    <w:rsid w:val="66BDF736"/>
    <w:rsid w:val="66DEC198"/>
    <w:rsid w:val="675D8E15"/>
    <w:rsid w:val="676AD775"/>
    <w:rsid w:val="67745892"/>
    <w:rsid w:val="67C77B81"/>
    <w:rsid w:val="67F040A5"/>
    <w:rsid w:val="682F2924"/>
    <w:rsid w:val="6880DE40"/>
    <w:rsid w:val="68D621C5"/>
    <w:rsid w:val="68E8ECED"/>
    <w:rsid w:val="69EFED4F"/>
    <w:rsid w:val="6A3BFA40"/>
    <w:rsid w:val="6A578CFB"/>
    <w:rsid w:val="6A747E96"/>
    <w:rsid w:val="6AA6C30B"/>
    <w:rsid w:val="6B4201A2"/>
    <w:rsid w:val="6BA8D7C2"/>
    <w:rsid w:val="6BB0F71E"/>
    <w:rsid w:val="6C29DBFB"/>
    <w:rsid w:val="6C2C71EC"/>
    <w:rsid w:val="6C862968"/>
    <w:rsid w:val="6CA02478"/>
    <w:rsid w:val="6CFE1D9D"/>
    <w:rsid w:val="6DD5866D"/>
    <w:rsid w:val="6E108924"/>
    <w:rsid w:val="6E75A374"/>
    <w:rsid w:val="6E91D088"/>
    <w:rsid w:val="6F422E3D"/>
    <w:rsid w:val="6F905C93"/>
    <w:rsid w:val="6F9EEBC8"/>
    <w:rsid w:val="6FE2C1A5"/>
    <w:rsid w:val="70ED730D"/>
    <w:rsid w:val="71A8A941"/>
    <w:rsid w:val="73B6A852"/>
    <w:rsid w:val="743B14FE"/>
    <w:rsid w:val="74ECD27E"/>
    <w:rsid w:val="750919A0"/>
    <w:rsid w:val="7539FC39"/>
    <w:rsid w:val="7603782F"/>
    <w:rsid w:val="7650BC9C"/>
    <w:rsid w:val="7688A2DF"/>
    <w:rsid w:val="76F95006"/>
    <w:rsid w:val="7788089A"/>
    <w:rsid w:val="77AEF5DB"/>
    <w:rsid w:val="77C4511E"/>
    <w:rsid w:val="77F5E508"/>
    <w:rsid w:val="7867D979"/>
    <w:rsid w:val="78899A5E"/>
    <w:rsid w:val="790CDCA8"/>
    <w:rsid w:val="79BA3948"/>
    <w:rsid w:val="79D68610"/>
    <w:rsid w:val="7A1F39B4"/>
    <w:rsid w:val="7C556857"/>
    <w:rsid w:val="7C7A42A9"/>
    <w:rsid w:val="7CFB9AA0"/>
    <w:rsid w:val="7D0F89E8"/>
    <w:rsid w:val="7D13771E"/>
    <w:rsid w:val="7D569CEE"/>
    <w:rsid w:val="7D85F681"/>
    <w:rsid w:val="7E05CBD8"/>
    <w:rsid w:val="7EA17099"/>
    <w:rsid w:val="7EB0A940"/>
    <w:rsid w:val="7EB68A76"/>
    <w:rsid w:val="7F15B691"/>
    <w:rsid w:val="7F36D77D"/>
    <w:rsid w:val="7F55DE45"/>
    <w:rsid w:val="7F6F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3399E3"/>
  <w15:chartTrackingRefBased/>
  <w15:docId w15:val="{5C184B17-9E85-4AF6-9B1F-270DDD68F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4B7076"/>
    <w:pPr>
      <w:spacing w:after="240" w:line="240" w:lineRule="atLeast"/>
    </w:pPr>
    <w:rPr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6167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C61677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C61677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20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61677"/>
    <w:rPr>
      <w:rFonts w:asciiTheme="majorHAnsi" w:eastAsiaTheme="majorEastAsia" w:hAnsiTheme="majorHAnsi" w:cstheme="majorBidi"/>
      <w:b/>
      <w:caps/>
      <w:sz w:val="2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61677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61677"/>
    <w:rPr>
      <w:rFonts w:asciiTheme="majorHAnsi" w:eastAsiaTheme="majorEastAsia" w:hAnsiTheme="majorHAnsi" w:cstheme="majorBidi"/>
      <w:b/>
      <w:sz w:val="20"/>
      <w:szCs w:val="24"/>
    </w:rPr>
  </w:style>
  <w:style w:type="paragraph" w:styleId="Bunntekst">
    <w:name w:val="footer"/>
    <w:basedOn w:val="Normal"/>
    <w:link w:val="BunntekstTegn"/>
    <w:uiPriority w:val="99"/>
    <w:rsid w:val="00C61677"/>
    <w:pPr>
      <w:tabs>
        <w:tab w:val="center" w:pos="4536"/>
        <w:tab w:val="right" w:pos="9072"/>
      </w:tabs>
      <w:spacing w:after="0"/>
      <w:jc w:val="center"/>
    </w:pPr>
    <w:rPr>
      <w:color w:val="808080" w:themeColor="background1" w:themeShade="80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C61677"/>
    <w:rPr>
      <w:color w:val="808080" w:themeColor="background1" w:themeShade="80"/>
      <w:sz w:val="16"/>
    </w:rPr>
  </w:style>
  <w:style w:type="paragraph" w:styleId="Topptekst">
    <w:name w:val="header"/>
    <w:basedOn w:val="Normal"/>
    <w:link w:val="TopptekstTegn"/>
    <w:uiPriority w:val="99"/>
    <w:semiHidden/>
    <w:rsid w:val="00C61677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C61677"/>
    <w:rPr>
      <w:sz w:val="18"/>
    </w:rPr>
  </w:style>
  <w:style w:type="character" w:styleId="Utheving">
    <w:name w:val="Emphasis"/>
    <w:basedOn w:val="Standardskriftforavsnitt"/>
    <w:uiPriority w:val="20"/>
    <w:qFormat/>
    <w:rsid w:val="00603096"/>
    <w:rPr>
      <w:rFonts w:ascii="Cambria" w:hAnsi="Cambria"/>
      <w:i/>
      <w:iCs/>
    </w:rPr>
  </w:style>
  <w:style w:type="table" w:styleId="Tabellrutenett">
    <w:name w:val="Table Grid"/>
    <w:basedOn w:val="Vanligtabell"/>
    <w:uiPriority w:val="39"/>
    <w:rsid w:val="00603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432DF5"/>
    <w:rPr>
      <w:color w:val="808080"/>
    </w:rPr>
  </w:style>
  <w:style w:type="character" w:styleId="Sterk">
    <w:name w:val="Strong"/>
    <w:basedOn w:val="Standardskriftforavsnitt"/>
    <w:uiPriority w:val="22"/>
    <w:qFormat/>
    <w:rsid w:val="00432DF5"/>
    <w:rPr>
      <w:b/>
      <w:bCs/>
    </w:rPr>
  </w:style>
  <w:style w:type="paragraph" w:styleId="Listeavsnitt">
    <w:name w:val="List Paragraph"/>
    <w:basedOn w:val="Normal"/>
    <w:uiPriority w:val="34"/>
    <w:semiHidden/>
    <w:qFormat/>
    <w:rsid w:val="00432DF5"/>
    <w:pPr>
      <w:ind w:left="720"/>
      <w:contextualSpacing/>
    </w:pPr>
  </w:style>
  <w:style w:type="character" w:customStyle="1" w:styleId="normaltextrun">
    <w:name w:val="normaltextrun"/>
    <w:basedOn w:val="Standardskriftforavsnitt"/>
    <w:rsid w:val="00FD70E3"/>
  </w:style>
  <w:style w:type="character" w:customStyle="1" w:styleId="eop">
    <w:name w:val="eop"/>
    <w:basedOn w:val="Standardskriftforavsnitt"/>
    <w:rsid w:val="00FD70E3"/>
  </w:style>
  <w:style w:type="paragraph" w:styleId="NormalWeb">
    <w:name w:val="Normal (Web)"/>
    <w:basedOn w:val="Normal"/>
    <w:uiPriority w:val="99"/>
    <w:semiHidden/>
    <w:unhideWhenUsed/>
    <w:rsid w:val="00E54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EE1B27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rsid w:val="00E62435"/>
    <w:rPr>
      <w:color w:val="954F72" w:themeColor="followedHyperlink"/>
      <w:u w:val="single"/>
    </w:rPr>
  </w:style>
  <w:style w:type="paragraph" w:styleId="Ingenmellomrom">
    <w:name w:val="No Spacing"/>
    <w:link w:val="IngenmellomromTegn"/>
    <w:uiPriority w:val="1"/>
    <w:qFormat/>
    <w:rsid w:val="00505A56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505A56"/>
    <w:rPr>
      <w:rFonts w:eastAsiaTheme="minorEastAsia"/>
      <w:lang w:eastAsia="nb-NO"/>
    </w:rPr>
  </w:style>
  <w:style w:type="character" w:styleId="Ulstomtale">
    <w:name w:val="Unresolved Mention"/>
    <w:basedOn w:val="Standardskriftforavsnitt"/>
    <w:uiPriority w:val="99"/>
    <w:semiHidden/>
    <w:rsid w:val="00FE5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9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484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6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3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7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0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7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8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80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3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5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32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78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5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38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34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8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3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5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54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1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6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0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63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36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68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68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62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9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15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5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7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8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7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9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0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3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9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69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0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8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17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2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3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74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2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5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10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4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3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66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9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41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2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3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18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8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7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0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3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81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65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5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34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05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4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16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6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9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6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33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03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41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39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3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TRFK\Maler\TRFK_Brevmal.dotx" TargetMode="External"/></Relationships>
</file>

<file path=word/theme/theme1.xml><?xml version="1.0" encoding="utf-8"?>
<a:theme xmlns:a="http://schemas.openxmlformats.org/drawingml/2006/main" name="Office-tema">
  <a:themeElements>
    <a:clrScheme name="TF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DD00"/>
      </a:accent1>
      <a:accent2>
        <a:srgbClr val="018A92"/>
      </a:accent2>
      <a:accent3>
        <a:srgbClr val="CDC9AF"/>
      </a:accent3>
      <a:accent4>
        <a:srgbClr val="E35205"/>
      </a:accent4>
      <a:accent5>
        <a:srgbClr val="004052"/>
      </a:accent5>
      <a:accent6>
        <a:srgbClr val="000000"/>
      </a:accent6>
      <a:hlink>
        <a:srgbClr val="0563C1"/>
      </a:hlink>
      <a:folHlink>
        <a:srgbClr val="954F72"/>
      </a:folHlink>
    </a:clrScheme>
    <a:fontScheme name="Egendefinert 13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DAE6ABD2E29549A18F8B30D0DE0351" ma:contentTypeVersion="10" ma:contentTypeDescription="Opprett et nytt dokument." ma:contentTypeScope="" ma:versionID="ea489329906fb2900575e12c4a63e852">
  <xsd:schema xmlns:xsd="http://www.w3.org/2001/XMLSchema" xmlns:xs="http://www.w3.org/2001/XMLSchema" xmlns:p="http://schemas.microsoft.com/office/2006/metadata/properties" xmlns:ns2="476b9745-e44e-426a-9746-6f2fbccebb83" targetNamespace="http://schemas.microsoft.com/office/2006/metadata/properties" ma:root="true" ma:fieldsID="4aa6748442dfa892c8f57e0100eabb28" ns2:_="">
    <xsd:import namespace="476b9745-e44e-426a-9746-6f2fbccebb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b9745-e44e-426a-9746-6f2fbccebb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root>
</root>
</file>

<file path=customXml/itemProps1.xml><?xml version="1.0" encoding="utf-8"?>
<ds:datastoreItem xmlns:ds="http://schemas.openxmlformats.org/officeDocument/2006/customXml" ds:itemID="{137FF7F5-5AD3-4ED0-8E1A-19ACC7639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78F2F4-CFEC-4D91-B339-66F246CEEF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b9745-e44e-426a-9746-6f2fbccebb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B58945-4D30-4FFF-BBC5-6EC9FE7E50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1BB05B-8A68-4E2E-8F08-D685F7845E8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TRFK_Brevmal</Template>
  <TotalTime>6999</TotalTime>
  <Pages>3</Pages>
  <Words>415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Randi Kristin Svarva</dc:creator>
  <cp:keywords/>
  <dc:description/>
  <cp:lastModifiedBy>Randi Kristin Svarva</cp:lastModifiedBy>
  <cp:revision>139</cp:revision>
  <dcterms:created xsi:type="dcterms:W3CDTF">2024-06-18T14:57:00Z</dcterms:created>
  <dcterms:modified xsi:type="dcterms:W3CDTF">2024-08-08T09:51:00Z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0x01010006DAE6ABD2E29549A18F8B30D0DE0351</vt:lpwstr>
  </property>
</Properties>
</file>